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gwna"/>
        <w:tblpPr w:leftFromText="141" w:rightFromText="141" w:vertAnchor="text" w:tblpX="-568" w:tblpY="1"/>
        <w:tblOverlap w:val="never"/>
        <w:tblW w:w="15593" w:type="dxa"/>
        <w:jc w:val="left"/>
        <w:tblLayout w:type="fixed"/>
        <w:tblLook w:val="04A0" w:firstRow="1" w:lastRow="0" w:firstColumn="1" w:lastColumn="0" w:noHBand="0" w:noVBand="1"/>
        <w:tblDescription w:val="Układ — tabela"/>
      </w:tblPr>
      <w:tblGrid>
        <w:gridCol w:w="4963"/>
        <w:gridCol w:w="184"/>
        <w:gridCol w:w="2613"/>
        <w:gridCol w:w="1307"/>
        <w:gridCol w:w="1307"/>
        <w:gridCol w:w="5219"/>
      </w:tblGrid>
      <w:tr w:rsidR="00CF1B6A" w:rsidRPr="00D638A7" w:rsidTr="00C01540">
        <w:trPr>
          <w:cantSplit/>
          <w:trHeight w:hRule="exact" w:val="10368"/>
          <w:tblHeader/>
          <w:jc w:val="left"/>
        </w:trPr>
        <w:tc>
          <w:tcPr>
            <w:tcW w:w="4963" w:type="dxa"/>
            <w:shd w:val="clear" w:color="auto" w:fill="2A4F1C" w:themeFill="accent1" w:themeFillShade="80"/>
            <w:tcMar>
              <w:top w:w="288" w:type="dxa"/>
              <w:right w:w="720" w:type="dxa"/>
            </w:tcMar>
          </w:tcPr>
          <w:p w:rsidR="00F015F5" w:rsidRPr="00D638A7" w:rsidRDefault="00C70ACF" w:rsidP="00C70ACF">
            <w:pPr>
              <w:pStyle w:val="Nagwekbloku"/>
              <w:ind w:left="0" w:right="0"/>
            </w:pPr>
            <w:r>
              <w:t xml:space="preserve">    </w:t>
            </w:r>
            <w:r w:rsidR="00F015F5">
              <w:t>Jak dokonać wpłaty?</w:t>
            </w:r>
          </w:p>
          <w:p w:rsidR="00041967" w:rsidRPr="00F33456" w:rsidRDefault="00F015F5" w:rsidP="00C70ACF">
            <w:pPr>
              <w:pStyle w:val="Tekstblokowy"/>
              <w:rPr>
                <w:b/>
              </w:rPr>
            </w:pPr>
            <w:r w:rsidRPr="00F33456">
              <w:rPr>
                <w:b/>
              </w:rPr>
              <w:t>Zezwolenie na pracę sezonową</w:t>
            </w:r>
            <w:r w:rsidR="0005168F">
              <w:rPr>
                <w:b/>
              </w:rPr>
              <w:t xml:space="preserve"> </w:t>
            </w:r>
            <w:r w:rsidRPr="00F33456">
              <w:rPr>
                <w:b/>
              </w:rPr>
              <w:t xml:space="preserve">- </w:t>
            </w:r>
            <w:r w:rsidRPr="0005168F">
              <w:rPr>
                <w:b/>
                <w:sz w:val="28"/>
                <w:szCs w:val="28"/>
              </w:rPr>
              <w:t>30 zł</w:t>
            </w:r>
            <w:r w:rsidRPr="00F33456">
              <w:rPr>
                <w:b/>
              </w:rPr>
              <w:t xml:space="preserve"> </w:t>
            </w:r>
          </w:p>
          <w:p w:rsidR="00F015F5" w:rsidRDefault="00F015F5" w:rsidP="00C70ACF">
            <w:pPr>
              <w:pStyle w:val="Tekstblokowy"/>
            </w:pPr>
            <w:r>
              <w:t>na numer rachunku:</w:t>
            </w:r>
          </w:p>
          <w:p w:rsidR="00F015F5" w:rsidRPr="00F015F5" w:rsidRDefault="00F33456" w:rsidP="00C70ACF">
            <w:pPr>
              <w:pStyle w:val="Tekstblokowy"/>
            </w:pPr>
            <w:r>
              <w:rPr>
                <w:b/>
              </w:rPr>
              <w:t>87 1090 2590 0000 0001 5014 0657</w:t>
            </w:r>
          </w:p>
          <w:p w:rsidR="00F015F5" w:rsidRPr="00F015F5" w:rsidRDefault="00F015F5" w:rsidP="00C70ACF">
            <w:pPr>
              <w:pStyle w:val="Tekstblokowy"/>
            </w:pPr>
            <w:r w:rsidRPr="00F015F5">
              <w:t xml:space="preserve">W tytule należy podać symbol wpłaty „Z” ,nazwę firmy (może być skrócona) oraz imię i nazwisko cudzoziemca, którego dotyczy wniosek. </w:t>
            </w:r>
          </w:p>
          <w:p w:rsidR="00041967" w:rsidRPr="00F33456" w:rsidRDefault="00F015F5" w:rsidP="00C70ACF">
            <w:pPr>
              <w:pStyle w:val="Tekstblokowy"/>
              <w:rPr>
                <w:b/>
              </w:rPr>
            </w:pPr>
            <w:r w:rsidRPr="00F33456">
              <w:rPr>
                <w:b/>
              </w:rPr>
              <w:t>Oświadczenie</w:t>
            </w:r>
            <w:r w:rsidR="0005168F">
              <w:rPr>
                <w:b/>
              </w:rPr>
              <w:t xml:space="preserve"> </w:t>
            </w:r>
            <w:r w:rsidRPr="00F33456">
              <w:rPr>
                <w:b/>
              </w:rPr>
              <w:t xml:space="preserve">- </w:t>
            </w:r>
            <w:r w:rsidR="0005168F" w:rsidRPr="0005168F">
              <w:rPr>
                <w:b/>
                <w:sz w:val="28"/>
                <w:szCs w:val="28"/>
              </w:rPr>
              <w:t>100</w:t>
            </w:r>
            <w:r w:rsidRPr="0005168F">
              <w:rPr>
                <w:b/>
                <w:sz w:val="28"/>
                <w:szCs w:val="28"/>
              </w:rPr>
              <w:t xml:space="preserve"> zł</w:t>
            </w:r>
            <w:r w:rsidRPr="00F33456">
              <w:rPr>
                <w:b/>
              </w:rPr>
              <w:t xml:space="preserve"> </w:t>
            </w:r>
          </w:p>
          <w:p w:rsidR="00F015F5" w:rsidRDefault="00F015F5" w:rsidP="00C70ACF">
            <w:pPr>
              <w:pStyle w:val="Tekstblokowy"/>
            </w:pPr>
            <w:r>
              <w:t>na numer rachunku:</w:t>
            </w:r>
          </w:p>
          <w:p w:rsidR="00F33456" w:rsidRPr="00F015F5" w:rsidRDefault="00F33456" w:rsidP="00F33456">
            <w:pPr>
              <w:pStyle w:val="Tekstblokowy"/>
            </w:pPr>
            <w:r>
              <w:rPr>
                <w:b/>
              </w:rPr>
              <w:t>87 1090 2590 0000 0001 5014 0657</w:t>
            </w:r>
          </w:p>
          <w:p w:rsidR="00F015F5" w:rsidRPr="00F015F5" w:rsidRDefault="00F015F5" w:rsidP="00C70ACF">
            <w:pPr>
              <w:pStyle w:val="Tekstblokowy"/>
              <w:ind w:right="0"/>
            </w:pPr>
            <w:r w:rsidRPr="00F015F5">
              <w:t>W tytule należy podać symbol wpłaty „O” ,nazwę firmy (może być skrócona) oraz imię i nazwisko cudzoziemca, którego dotyczy wniosek.</w:t>
            </w:r>
          </w:p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CF1B6A" w:rsidRPr="00F015F5" w:rsidRDefault="00CF1B6A" w:rsidP="00C70ACF">
            <w:pPr>
              <w:jc w:val="right"/>
            </w:pPr>
          </w:p>
        </w:tc>
        <w:tc>
          <w:tcPr>
            <w:tcW w:w="184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F015F5" w:rsidRDefault="00F015F5" w:rsidP="00C70ACF">
            <w:pPr>
              <w:pStyle w:val="Tekstblokowy"/>
            </w:pPr>
          </w:p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F015F5" w:rsidRPr="00F015F5" w:rsidRDefault="00F015F5" w:rsidP="00C70ACF"/>
          <w:p w:rsidR="00CF1B6A" w:rsidRPr="00F015F5" w:rsidRDefault="00CF1B6A" w:rsidP="00C70ACF"/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:rsidR="00CF1B6A" w:rsidRPr="00D638A7" w:rsidRDefault="005E05B0" w:rsidP="00C70ACF">
            <w:pPr>
              <w:pStyle w:val="Adreszwrotny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922FF9" wp14:editId="6A4731D4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-463550</wp:posOffset>
                      </wp:positionV>
                      <wp:extent cx="466725" cy="219075"/>
                      <wp:effectExtent l="0" t="19050" r="47625" b="47625"/>
                      <wp:wrapNone/>
                      <wp:docPr id="15" name="Strzałka w praw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28AF7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trzałka w prawo 15" o:spid="_x0000_s1026" type="#_x0000_t13" style="position:absolute;margin-left:-6.55pt;margin-top:-36.5pt;width:36.75pt;height:1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" adj="16531" fillcolor="#294e1c [1604]" strokecolor="#294e1c [1604]" strokeweight="1.5pt"/>
                  </w:pict>
                </mc:Fallback>
              </mc:AlternateContent>
            </w:r>
            <w:r w:rsidR="00AF51B6">
              <w:rPr>
                <w:noProof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1068C8A" wp14:editId="734A4519">
                  <wp:simplePos x="0" y="0"/>
                  <wp:positionH relativeFrom="column">
                    <wp:posOffset>-187960</wp:posOffset>
                  </wp:positionH>
                  <wp:positionV relativeFrom="paragraph">
                    <wp:posOffset>-6061710</wp:posOffset>
                  </wp:positionV>
                  <wp:extent cx="3139440" cy="1987550"/>
                  <wp:effectExtent l="19050" t="0" r="22860" b="31750"/>
                  <wp:wrapNone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31C4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474072" wp14:editId="18801CC0">
                      <wp:simplePos x="0" y="0"/>
                      <wp:positionH relativeFrom="column">
                        <wp:posOffset>983</wp:posOffset>
                      </wp:positionH>
                      <wp:positionV relativeFrom="paragraph">
                        <wp:posOffset>-2966085</wp:posOffset>
                      </wp:positionV>
                      <wp:extent cx="466725" cy="219075"/>
                      <wp:effectExtent l="0" t="19050" r="47625" b="47625"/>
                      <wp:wrapNone/>
                      <wp:docPr id="17" name="Strzałka w praw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99646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trzałka w prawo 17" o:spid="_x0000_s1026" type="#_x0000_t13" style="position:absolute;margin-left:.1pt;margin-top:-233.55pt;width:36.7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" adj="16531" fillcolor="#294e1c [1604]" strokecolor="#294e1c [1604]" strokeweight="1.5pt"/>
                  </w:pict>
                </mc:Fallback>
              </mc:AlternateContent>
            </w:r>
            <w:r w:rsidR="006E31C4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8C331B" wp14:editId="24915187">
                      <wp:simplePos x="0" y="0"/>
                      <wp:positionH relativeFrom="column">
                        <wp:posOffset>1850</wp:posOffset>
                      </wp:positionH>
                      <wp:positionV relativeFrom="paragraph">
                        <wp:posOffset>-2626772</wp:posOffset>
                      </wp:positionV>
                      <wp:extent cx="466725" cy="219075"/>
                      <wp:effectExtent l="0" t="19050" r="47625" b="47625"/>
                      <wp:wrapNone/>
                      <wp:docPr id="14" name="Strzałka w praw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8C5FC4" id="Strzałka w prawo 14" o:spid="_x0000_s1026" type="#_x0000_t13" style="position:absolute;margin-left:.15pt;margin-top:-206.85pt;width:36.75pt;height:1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" adj="16531" fillcolor="#294e1c [1604]" strokecolor="#294e1c [1604]" strokeweight="1.5pt"/>
                  </w:pict>
                </mc:Fallback>
              </mc:AlternateContent>
            </w:r>
            <w:sdt>
              <w:sdtPr>
                <w:id w:val="-1229453485"/>
                <w:placeholder>
                  <w:docPart w:val="BF03664292974D279720AC348C1B5F65"/>
                </w:placeholder>
                <w:showingPlcHdr/>
                <w15:appearance w15:val="hidden"/>
              </w:sdtPr>
              <w:sdtEndPr/>
              <w:sdtContent>
                <w:r w:rsidR="00AD1831" w:rsidRPr="007B03D6">
                  <w:rPr>
                    <w:lang w:bidi="pl-PL"/>
                  </w:rPr>
                  <w:t>Nazwa firmy</w:t>
                </w:r>
              </w:sdtContent>
            </w:sdt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:rsidR="00CF1B6A" w:rsidRPr="00D638A7" w:rsidRDefault="00CF1B6A" w:rsidP="00C70ACF">
            <w:pPr>
              <w:pStyle w:val="Adresat"/>
              <w:ind w:left="113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D638A7" w:rsidRDefault="00357FC7" w:rsidP="00C70ACF">
            <w:pPr>
              <w:pStyle w:val="Adresat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6F961A5B" wp14:editId="6C7E0646">
                      <wp:simplePos x="0" y="0"/>
                      <wp:positionH relativeFrom="column">
                        <wp:posOffset>-2344420</wp:posOffset>
                      </wp:positionH>
                      <wp:positionV relativeFrom="paragraph">
                        <wp:posOffset>-3006726</wp:posOffset>
                      </wp:positionV>
                      <wp:extent cx="3041650" cy="3019425"/>
                      <wp:effectExtent l="0" t="0" r="25400" b="28575"/>
                      <wp:wrapNone/>
                      <wp:docPr id="1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1650" cy="301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DF4" w:rsidRDefault="00C35DD3" w:rsidP="00551A14">
                                  <w:pPr>
                                    <w:spacing w:after="0"/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E1DF4" w:rsidRPr="00551A14">
                                    <w:rPr>
                                      <w:sz w:val="20"/>
                                      <w:szCs w:val="20"/>
                                    </w:rPr>
                                    <w:t>Dokonanie wpłaty</w:t>
                                  </w:r>
                                </w:p>
                                <w:p w:rsidR="00551A14" w:rsidRPr="00551A14" w:rsidRDefault="00551A14" w:rsidP="00551A14">
                                  <w:pPr>
                                    <w:spacing w:after="0"/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1DF4" w:rsidRDefault="00C35DD3" w:rsidP="00551A14">
                                  <w:pPr>
                                    <w:spacing w:after="0"/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E1DF4"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Złożenie wniosku poprzez stronę </w:t>
                                  </w:r>
                                  <w:hyperlink r:id="rId18" w:history="1">
                                    <w:r w:rsidR="005E1DF4" w:rsidRPr="00551A14">
                                      <w:rPr>
                                        <w:rStyle w:val="Hipercze"/>
                                        <w:sz w:val="20"/>
                                        <w:szCs w:val="20"/>
                                      </w:rPr>
                                      <w:t>www.praca.gov.pl</w:t>
                                    </w:r>
                                  </w:hyperlink>
                                  <w:r w:rsidR="005E1DF4"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i dodanie wszystkich załączników tj.:</w:t>
                                  </w:r>
                                </w:p>
                                <w:p w:rsidR="005E05B0" w:rsidRPr="00551A14" w:rsidRDefault="005E05B0" w:rsidP="00551A14">
                                  <w:pPr>
                                    <w:spacing w:after="0"/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1DF4" w:rsidRPr="00551A14" w:rsidRDefault="005E1DF4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>-dowód wpłaty</w:t>
                                  </w:r>
                                </w:p>
                                <w:p w:rsidR="005E1DF4" w:rsidRPr="00551A14" w:rsidRDefault="005E1DF4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>-skan paszportu cudzoziemca</w:t>
                                  </w:r>
                                </w:p>
                                <w:p w:rsidR="005E1DF4" w:rsidRDefault="005E1DF4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>-inne załączniki, jeśli wymaga tego Urząd</w:t>
                                  </w:r>
                                </w:p>
                                <w:p w:rsidR="00551A14" w:rsidRDefault="005E05B0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np.: zaświadczenie z ZUS o niezaleganiu czy prokurę </w:t>
                                  </w:r>
                                </w:p>
                                <w:p w:rsidR="005E05B0" w:rsidRPr="00551A14" w:rsidRDefault="005E05B0" w:rsidP="00551A14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5168F" w:rsidRDefault="00551A14" w:rsidP="00551A14">
                                  <w:pPr>
                                    <w:spacing w:after="0"/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70AC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05168F" w:rsidRDefault="0005168F" w:rsidP="00551A14">
                                  <w:pPr>
                                    <w:spacing w:after="0"/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E1DF4" w:rsidRDefault="005E1DF4" w:rsidP="00551A14">
                                  <w:pPr>
                                    <w:spacing w:after="0"/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>Odbiór</w:t>
                                  </w:r>
                                  <w:r w:rsidR="005E05B0">
                                    <w:rPr>
                                      <w:sz w:val="20"/>
                                      <w:szCs w:val="20"/>
                                    </w:rPr>
                                    <w:t>/zwrot</w:t>
                                  </w:r>
                                  <w:r w:rsidRPr="00551A14">
                                    <w:rPr>
                                      <w:sz w:val="20"/>
                                      <w:szCs w:val="20"/>
                                    </w:rPr>
                                    <w:t xml:space="preserve"> gotowego dokumentu</w:t>
                                  </w:r>
                                  <w:r w:rsidR="00C014B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5E05B0" w:rsidRPr="00551A14" w:rsidRDefault="005E05B0" w:rsidP="00551A14">
                                  <w:pPr>
                                    <w:spacing w:after="0"/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61A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-184.6pt;margin-top:-236.75pt;width:239.5pt;height:23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" strokecolor="#294e1c [1604]" strokeweight="1.5pt">
                      <v:textbox>
                        <w:txbxContent>
                          <w:p w:rsidR="005E1DF4" w:rsidRDefault="00C35DD3" w:rsidP="00551A14">
                            <w:pPr>
                              <w:spacing w:after="0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1A1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DF4" w:rsidRPr="00551A14">
                              <w:rPr>
                                <w:sz w:val="20"/>
                                <w:szCs w:val="20"/>
                              </w:rPr>
                              <w:t>Dokonanie wpłaty</w:t>
                            </w:r>
                          </w:p>
                          <w:p w:rsidR="00551A14" w:rsidRPr="00551A14" w:rsidRDefault="00551A14" w:rsidP="00551A14">
                            <w:pPr>
                              <w:spacing w:after="0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1DF4" w:rsidRDefault="00C35DD3" w:rsidP="00551A14">
                            <w:pPr>
                              <w:spacing w:after="0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1A1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DF4" w:rsidRPr="00551A14">
                              <w:rPr>
                                <w:sz w:val="20"/>
                                <w:szCs w:val="20"/>
                              </w:rPr>
                              <w:t xml:space="preserve">Złożenie wniosku poprzez stronę </w:t>
                            </w:r>
                            <w:hyperlink r:id="rId19" w:history="1">
                              <w:r w:rsidR="005E1DF4" w:rsidRPr="00551A14">
                                <w:rPr>
                                  <w:rStyle w:val="Hipercze"/>
                                  <w:sz w:val="20"/>
                                  <w:szCs w:val="20"/>
                                </w:rPr>
                                <w:t>www.praca.gov.pl</w:t>
                              </w:r>
                            </w:hyperlink>
                            <w:r w:rsidR="005E1DF4" w:rsidRPr="00551A14">
                              <w:rPr>
                                <w:sz w:val="20"/>
                                <w:szCs w:val="20"/>
                              </w:rPr>
                              <w:t xml:space="preserve"> i dodanie wszystkich załączników tj.:</w:t>
                            </w:r>
                          </w:p>
                          <w:p w:rsidR="005E05B0" w:rsidRPr="00551A14" w:rsidRDefault="005E05B0" w:rsidP="00551A14">
                            <w:pPr>
                              <w:spacing w:after="0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1DF4" w:rsidRPr="00551A14" w:rsidRDefault="005E1DF4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>-dowód wpłaty</w:t>
                            </w:r>
                          </w:p>
                          <w:p w:rsidR="005E1DF4" w:rsidRPr="00551A14" w:rsidRDefault="005E1DF4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>-skan paszportu cudzoziemca</w:t>
                            </w:r>
                          </w:p>
                          <w:p w:rsidR="005E1DF4" w:rsidRDefault="005E1DF4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>-inne załączniki, jeśli wymaga tego Urząd</w:t>
                            </w:r>
                          </w:p>
                          <w:p w:rsidR="00551A14" w:rsidRDefault="005E05B0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np.: zaświadczenie z ZUS o niezaleganiu czy prokurę </w:t>
                            </w:r>
                          </w:p>
                          <w:p w:rsidR="005E05B0" w:rsidRPr="00551A14" w:rsidRDefault="005E05B0" w:rsidP="00551A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5168F" w:rsidRDefault="00551A14" w:rsidP="00551A14">
                            <w:pPr>
                              <w:spacing w:after="0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0AC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5168F" w:rsidRDefault="0005168F" w:rsidP="00551A14">
                            <w:pPr>
                              <w:spacing w:after="0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1DF4" w:rsidRDefault="005E1DF4" w:rsidP="00551A14">
                            <w:pPr>
                              <w:spacing w:after="0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 w:rsidRPr="00551A14">
                              <w:rPr>
                                <w:sz w:val="20"/>
                                <w:szCs w:val="20"/>
                              </w:rPr>
                              <w:t>Odbiór</w:t>
                            </w:r>
                            <w:r w:rsidR="005E05B0">
                              <w:rPr>
                                <w:sz w:val="20"/>
                                <w:szCs w:val="20"/>
                              </w:rPr>
                              <w:t>/zwrot</w:t>
                            </w:r>
                            <w:r w:rsidRPr="00551A14">
                              <w:rPr>
                                <w:sz w:val="20"/>
                                <w:szCs w:val="20"/>
                              </w:rPr>
                              <w:t xml:space="preserve"> gotowego dokumentu</w:t>
                            </w:r>
                            <w:r w:rsidR="00C014B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E05B0" w:rsidRPr="00551A14" w:rsidRDefault="005E05B0" w:rsidP="00551A14">
                            <w:pPr>
                              <w:spacing w:after="0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089A"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473B1482" wp14:editId="408E9C70">
                      <wp:simplePos x="0" y="0"/>
                      <wp:positionH relativeFrom="column">
                        <wp:posOffset>-2353945</wp:posOffset>
                      </wp:positionH>
                      <wp:positionV relativeFrom="paragraph">
                        <wp:posOffset>-3921125</wp:posOffset>
                      </wp:positionV>
                      <wp:extent cx="3048000" cy="742950"/>
                      <wp:effectExtent l="0" t="0" r="19050" b="19050"/>
                      <wp:wrapNone/>
                      <wp:docPr id="1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DF4" w:rsidRPr="00C35DD3" w:rsidRDefault="00713AC2" w:rsidP="00C35DD3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Składanie wniosków w Powiatowym Urzędzie Pracy w Mławie w trzech krokach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B1482" id="_x0000_s1027" type="#_x0000_t202" style="position:absolute;left:0;text-align:left;margin-left:-185.35pt;margin-top:-308.75pt;width:240pt;height:5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" fillcolor="#294e1c [1604]">
                      <v:textbox>
                        <w:txbxContent>
                          <w:p w:rsidR="005E1DF4" w:rsidRPr="00C35DD3" w:rsidRDefault="00713AC2" w:rsidP="00C35DD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Składanie wniosków w Powiatowym Urzędzie Pracy w Mławie w trzech krokach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089A"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A144D07" wp14:editId="37DBE54D">
                      <wp:simplePos x="0" y="0"/>
                      <wp:positionH relativeFrom="column">
                        <wp:posOffset>-2325370</wp:posOffset>
                      </wp:positionH>
                      <wp:positionV relativeFrom="paragraph">
                        <wp:posOffset>-6588125</wp:posOffset>
                      </wp:positionV>
                      <wp:extent cx="3019425" cy="381000"/>
                      <wp:effectExtent l="0" t="0" r="28575" b="19050"/>
                      <wp:wrapNone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4C8" w:rsidRPr="00713AC2" w:rsidRDefault="0025753A" w:rsidP="003E44C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13AC2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Gdzie załatwić sprawę?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44D07" id="_x0000_s1028" type="#_x0000_t202" style="position:absolute;left:0;text-align:left;margin-left:-183.1pt;margin-top:-518.75pt;width:237.75pt;height:3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" fillcolor="#294e1c [1604]">
                      <v:textbox>
                        <w:txbxContent>
                          <w:p w:rsidR="003E44C8" w:rsidRPr="00713AC2" w:rsidRDefault="0025753A" w:rsidP="003E44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13AC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Gdzie załatwić sprawę?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1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603E9E" w:rsidRPr="00603E9E" w:rsidRDefault="004F7FE1" w:rsidP="00C70ACF">
            <w:pPr>
              <w:pStyle w:val="Tytu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</w:t>
            </w:r>
            <w:r w:rsidR="00603E9E" w:rsidRPr="00603E9E">
              <w:rPr>
                <w:sz w:val="56"/>
                <w:szCs w:val="56"/>
              </w:rPr>
              <w:t>Informator</w:t>
            </w:r>
          </w:p>
          <w:p w:rsidR="002C3F9E" w:rsidRPr="00BB2889" w:rsidRDefault="00AD1831" w:rsidP="00C70ACF">
            <w:pPr>
              <w:pStyle w:val="Podtytu"/>
              <w:jc w:val="center"/>
              <w:rPr>
                <w:sz w:val="36"/>
                <w:szCs w:val="36"/>
              </w:rPr>
            </w:pPr>
            <w:r w:rsidRPr="00BB2889">
              <w:rPr>
                <w:sz w:val="36"/>
                <w:szCs w:val="36"/>
              </w:rPr>
              <w:t>Powiatowego Urzędu P</w:t>
            </w:r>
            <w:r w:rsidR="00603E9E" w:rsidRPr="00BB2889">
              <w:rPr>
                <w:sz w:val="36"/>
                <w:szCs w:val="36"/>
              </w:rPr>
              <w:t>racy w Mławie</w:t>
            </w:r>
          </w:p>
          <w:p w:rsidR="002C3F9E" w:rsidRDefault="002C3F9E" w:rsidP="00C70ACF">
            <w:pPr>
              <w:pStyle w:val="Podtytu"/>
              <w:jc w:val="center"/>
              <w:rPr>
                <w:sz w:val="36"/>
                <w:szCs w:val="36"/>
              </w:rPr>
            </w:pPr>
          </w:p>
          <w:p w:rsidR="00CF1B6A" w:rsidRDefault="002C3F9E" w:rsidP="00C70ACF">
            <w:pPr>
              <w:pStyle w:val="Podtytu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B34149" wp14:editId="57DC85EE">
                  <wp:extent cx="1704975" cy="914400"/>
                  <wp:effectExtent l="0" t="0" r="9525" b="0"/>
                  <wp:docPr id="34" name="Obraz 34" descr="C:\Users\ZielonaLinia\Desktop\ANIA\LOGA\logo urzšd w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ZielonaLinia\Desktop\ANIA\LOGA\logo urzšd w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89" cy="91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F9E" w:rsidRPr="00603E9E" w:rsidRDefault="002C3F9E" w:rsidP="00C70ACF">
            <w:pPr>
              <w:pStyle w:val="Podtytu"/>
              <w:jc w:val="center"/>
              <w:rPr>
                <w:sz w:val="36"/>
                <w:szCs w:val="36"/>
              </w:rPr>
            </w:pPr>
          </w:p>
          <w:p w:rsidR="004E24E0" w:rsidRDefault="00BB2889" w:rsidP="00C70ACF">
            <w:pPr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09E1AD30" wp14:editId="31BDBA3E">
                      <wp:simplePos x="0" y="0"/>
                      <wp:positionH relativeFrom="column">
                        <wp:posOffset>-269240</wp:posOffset>
                      </wp:positionH>
                      <wp:positionV relativeFrom="paragraph">
                        <wp:posOffset>1880235</wp:posOffset>
                      </wp:positionV>
                      <wp:extent cx="3028950" cy="1552575"/>
                      <wp:effectExtent l="0" t="0" r="0" b="9525"/>
                      <wp:wrapNone/>
                      <wp:docPr id="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15525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3F9E" w:rsidRPr="00BB2889" w:rsidRDefault="00A217CE" w:rsidP="00A217CE">
                                  <w:pPr>
                                    <w:pStyle w:val="Nagwek1"/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  <w:r w:rsidR="002C3F9E" w:rsidRPr="00BB2889">
                                    <w:t xml:space="preserve">Praktyczne porady dla </w:t>
                                  </w:r>
                                  <w:r>
                                    <w:t xml:space="preserve">   </w:t>
                                  </w:r>
                                  <w:r w:rsidR="002C3F9E" w:rsidRPr="00BB2889">
                                    <w:t>pracodawców</w:t>
                                  </w:r>
                                </w:p>
                                <w:p w:rsidR="002C3F9E" w:rsidRPr="00BB2889" w:rsidRDefault="002C3F9E" w:rsidP="002C3F9E">
                                  <w:pPr>
                                    <w:pStyle w:val="Nagwek1"/>
                                    <w:jc w:val="center"/>
                                  </w:pPr>
                                  <w:r w:rsidRPr="00BB2889">
                                    <w:t>Jak zatrudnić cudzoziemców?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1AD30" id="_x0000_s1029" type="#_x0000_t202" style="position:absolute;left:0;text-align:left;margin-left:-21.2pt;margin-top:148.05pt;width:238.5pt;height:12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" fillcolor="white [3201]" stroked="f" strokeweight="1.5pt">
                      <v:textbox>
                        <w:txbxContent>
                          <w:p w:rsidR="002C3F9E" w:rsidRPr="00BB2889" w:rsidRDefault="00A217CE" w:rsidP="00A217CE">
                            <w:pPr>
                              <w:pStyle w:val="Nagwek1"/>
                              <w:jc w:val="center"/>
                            </w:pPr>
                            <w:r>
                              <w:t xml:space="preserve">   </w:t>
                            </w:r>
                            <w:bookmarkStart w:id="1" w:name="_GoBack"/>
                            <w:bookmarkEnd w:id="1"/>
                            <w:r w:rsidR="002C3F9E" w:rsidRPr="00BB2889">
                              <w:t xml:space="preserve">Praktyczne porady dla </w:t>
                            </w:r>
                            <w:r>
                              <w:t xml:space="preserve">   </w:t>
                            </w:r>
                            <w:r w:rsidR="002C3F9E" w:rsidRPr="00BB2889">
                              <w:t>pracodawców</w:t>
                            </w:r>
                          </w:p>
                          <w:p w:rsidR="002C3F9E" w:rsidRPr="00BB2889" w:rsidRDefault="002C3F9E" w:rsidP="002C3F9E">
                            <w:pPr>
                              <w:pStyle w:val="Nagwek1"/>
                              <w:jc w:val="center"/>
                            </w:pPr>
                            <w:r w:rsidRPr="00BB2889">
                              <w:t>Jak zatrudnić cudzoziemców?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3F9E">
              <w:rPr>
                <w:noProof/>
                <w:lang w:eastAsia="pl-PL"/>
              </w:rPr>
              <w:drawing>
                <wp:inline distT="0" distB="0" distL="0" distR="0" wp14:anchorId="2D3BB79A" wp14:editId="66FF5873">
                  <wp:extent cx="2447925" cy="1800225"/>
                  <wp:effectExtent l="0" t="0" r="9525" b="9525"/>
                  <wp:docPr id="12" name="Obraz 12" descr="C:\Users\Anna Borkowska\AppData\Local\Microsoft\Windows\INetCache\Content.Word\zdjecie p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 Borkowska\AppData\Local\Microsoft\Windows\INetCache\Content.Word\zdjecie p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4E0" w:rsidRPr="004E24E0" w:rsidRDefault="004E24E0" w:rsidP="00C70ACF"/>
          <w:p w:rsidR="004E24E0" w:rsidRDefault="004E24E0" w:rsidP="00C70ACF"/>
          <w:p w:rsidR="00CF1B6A" w:rsidRPr="004E24E0" w:rsidRDefault="00CF1B6A" w:rsidP="00C70ACF"/>
        </w:tc>
      </w:tr>
    </w:tbl>
    <w:p w:rsidR="00CE1E3B" w:rsidRPr="00D638A7" w:rsidRDefault="00F015F5" w:rsidP="00D91EF3">
      <w:pPr>
        <w:pStyle w:val="Bezodstpw"/>
      </w:pPr>
      <w:r>
        <w:lastRenderedPageBreak/>
        <w:br w:type="textWrapping" w:clear="all"/>
      </w:r>
    </w:p>
    <w:tbl>
      <w:tblPr>
        <w:tblStyle w:val="Tabelagwna"/>
        <w:tblW w:w="14884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Układ — tabela"/>
      </w:tblPr>
      <w:tblGrid>
        <w:gridCol w:w="4579"/>
        <w:gridCol w:w="5227"/>
        <w:gridCol w:w="5078"/>
      </w:tblGrid>
      <w:tr w:rsidR="0037743C" w:rsidRPr="00D638A7" w:rsidTr="00C01540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EF0684" w:rsidRDefault="00D47BF1" w:rsidP="00945B21"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721BD6C" wp14:editId="246CBAB2">
                      <wp:simplePos x="0" y="0"/>
                      <wp:positionH relativeFrom="column">
                        <wp:posOffset>-198933</wp:posOffset>
                      </wp:positionH>
                      <wp:positionV relativeFrom="page">
                        <wp:posOffset>-25172</wp:posOffset>
                      </wp:positionV>
                      <wp:extent cx="2932963" cy="525780"/>
                      <wp:effectExtent l="0" t="0" r="20320" b="26670"/>
                      <wp:wrapNone/>
                      <wp:docPr id="6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2963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9E39">
                                  <a:lumMod val="5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2B45" w:rsidRPr="00E369C7" w:rsidRDefault="00FF2B45" w:rsidP="00FF2B4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369C7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E-wnioski</w:t>
                                  </w:r>
                                </w:p>
                                <w:p w:rsidR="005C4A65" w:rsidRPr="00E369C7" w:rsidRDefault="005C4A65" w:rsidP="00FF2B4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369C7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Od czego zacząć?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1BD6C" id="_x0000_s1030" type="#_x0000_t202" style="position:absolute;margin-left:-15.65pt;margin-top:-2pt;width:230.95pt;height:41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" fillcolor="#2a4f1d">
                      <v:textbox>
                        <w:txbxContent>
                          <w:p w:rsidR="00FF2B45" w:rsidRPr="00E369C7" w:rsidRDefault="00FF2B45" w:rsidP="00FF2B4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369C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E-wnioski</w:t>
                            </w:r>
                          </w:p>
                          <w:p w:rsidR="005C4A65" w:rsidRPr="00E369C7" w:rsidRDefault="005C4A65" w:rsidP="00FF2B4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369C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Od czego zacząć?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25753A" w:rsidRDefault="0025753A" w:rsidP="0025753A"/>
          <w:p w:rsidR="0025753A" w:rsidRDefault="00D47BF1" w:rsidP="0037743C">
            <w:pPr>
              <w:pStyle w:val="Nagwek2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8720" behindDoc="0" locked="0" layoutInCell="1" allowOverlap="1" wp14:anchorId="01F0856F" wp14:editId="033BA887">
                  <wp:simplePos x="0" y="0"/>
                  <wp:positionH relativeFrom="column">
                    <wp:posOffset>-199339</wp:posOffset>
                  </wp:positionH>
                  <wp:positionV relativeFrom="paragraph">
                    <wp:posOffset>134569</wp:posOffset>
                  </wp:positionV>
                  <wp:extent cx="2962656" cy="4197350"/>
                  <wp:effectExtent l="38100" t="19050" r="28575" b="31750"/>
                  <wp:wrapNone/>
                  <wp:docPr id="7" name="Diagram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2" r:lo="rId23" r:qs="rId24" r:cs="rId25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753A" w:rsidRDefault="0025753A" w:rsidP="0037743C">
            <w:pPr>
              <w:pStyle w:val="Nagwek2"/>
            </w:pPr>
          </w:p>
          <w:p w:rsidR="0025753A" w:rsidRDefault="0025753A" w:rsidP="0037743C">
            <w:pPr>
              <w:pStyle w:val="Nagwek2"/>
            </w:pPr>
          </w:p>
          <w:p w:rsidR="0025753A" w:rsidRDefault="0025753A" w:rsidP="0037743C">
            <w:pPr>
              <w:pStyle w:val="Nagwek2"/>
            </w:pPr>
          </w:p>
          <w:p w:rsidR="00FF2B45" w:rsidRDefault="00FF2B45" w:rsidP="0037743C">
            <w:pPr>
              <w:pStyle w:val="Nagwek2"/>
            </w:pPr>
          </w:p>
          <w:p w:rsidR="00C70ACF" w:rsidRDefault="00C70ACF" w:rsidP="0037743C"/>
          <w:p w:rsidR="00C70ACF" w:rsidRPr="00C70ACF" w:rsidRDefault="00C70ACF" w:rsidP="00C70ACF"/>
          <w:p w:rsidR="00C70ACF" w:rsidRPr="00C70ACF" w:rsidRDefault="00C70ACF" w:rsidP="00C70ACF"/>
          <w:p w:rsidR="00C70ACF" w:rsidRPr="00C70ACF" w:rsidRDefault="00C70ACF" w:rsidP="00C70ACF"/>
          <w:p w:rsidR="00C70ACF" w:rsidRPr="00C70ACF" w:rsidRDefault="00C70ACF" w:rsidP="00C70ACF"/>
          <w:p w:rsidR="00C70ACF" w:rsidRPr="00C70ACF" w:rsidRDefault="00C70ACF" w:rsidP="00C70ACF"/>
          <w:p w:rsidR="00C70ACF" w:rsidRPr="00C70ACF" w:rsidRDefault="00C70ACF" w:rsidP="00C70ACF"/>
          <w:p w:rsidR="0037743C" w:rsidRPr="00C70ACF" w:rsidRDefault="00191C4B" w:rsidP="00C70ACF">
            <w:pPr>
              <w:tabs>
                <w:tab w:val="left" w:pos="2934"/>
              </w:tabs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6.25pt;margin-top:54.45pt;width:165.45pt;height:33.8pt;z-index:251679744;mso-position-horizontal-relative:text;mso-position-vertical-relative:text">
                  <v:imagedata r:id="rId27" o:title="PSZ usługi elektroniczne"/>
                </v:shape>
              </w:pict>
            </w:r>
            <w:r w:rsidR="00C70ACF">
              <w:tab/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945B21" w:rsidRDefault="00F015F5" w:rsidP="00301DA4">
            <w:pPr>
              <w:pStyle w:val="Cytat"/>
              <w:ind w:right="297"/>
              <w:jc w:val="center"/>
              <w:rPr>
                <w:b/>
                <w:sz w:val="28"/>
                <w:szCs w:val="28"/>
              </w:rPr>
            </w:pPr>
            <w:r w:rsidRPr="00945B21">
              <w:rPr>
                <w:b/>
                <w:sz w:val="28"/>
                <w:szCs w:val="28"/>
              </w:rPr>
              <w:t xml:space="preserve">Oświadczenie </w:t>
            </w:r>
            <w:r w:rsidR="003E44C8" w:rsidRPr="00945B21">
              <w:rPr>
                <w:b/>
                <w:sz w:val="28"/>
                <w:szCs w:val="28"/>
              </w:rPr>
              <w:t>o powierze</w:t>
            </w:r>
            <w:r w:rsidR="00945B21" w:rsidRPr="00945B21">
              <w:rPr>
                <w:b/>
                <w:sz w:val="28"/>
                <w:szCs w:val="28"/>
              </w:rPr>
              <w:t>niu wykonywania pracy cudzoziemcowi</w:t>
            </w:r>
          </w:p>
          <w:p w:rsidR="00D7254E" w:rsidRDefault="00C97DE9" w:rsidP="0037743C">
            <w:r>
              <w:t>Legalizuje pracę</w:t>
            </w:r>
            <w:r w:rsidR="00D7254E">
              <w:t xml:space="preserve"> wyłącznie</w:t>
            </w:r>
            <w:r>
              <w:t xml:space="preserve"> obywateli:</w:t>
            </w:r>
            <w:r w:rsidRPr="00C97DE9">
              <w:t xml:space="preserve"> Armenii, Białorusi, Gruz</w:t>
            </w:r>
            <w:r w:rsidR="0005168F">
              <w:t>ji, Mołdawii</w:t>
            </w:r>
            <w:r>
              <w:t>. Okres pracy na tej podstawie nie może przekracza</w:t>
            </w:r>
            <w:r w:rsidR="00F33456">
              <w:t xml:space="preserve">ć 24 miesięcy. </w:t>
            </w:r>
            <w:r>
              <w:t>Dotyczy prac innych niż sezonowe.</w:t>
            </w:r>
          </w:p>
          <w:p w:rsidR="00C808F1" w:rsidRDefault="00C808F1" w:rsidP="0037743C">
            <w:r>
              <w:t xml:space="preserve">Dla obywateli Ukrainy należy złożyć tylko powiadomienie o powierzeniu wykonywania pracy </w:t>
            </w:r>
          </w:p>
          <w:p w:rsidR="00C808F1" w:rsidRDefault="00C808F1" w:rsidP="00FF2B45"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A229F21" wp14:editId="0D3F755B">
                      <wp:simplePos x="0" y="0"/>
                      <wp:positionH relativeFrom="column">
                        <wp:posOffset>-60960</wp:posOffset>
                      </wp:positionH>
                      <wp:positionV relativeFrom="page">
                        <wp:posOffset>3808095</wp:posOffset>
                      </wp:positionV>
                      <wp:extent cx="2886075" cy="561975"/>
                      <wp:effectExtent l="0" t="0" r="28575" b="28575"/>
                      <wp:wrapSquare wrapText="bothSides"/>
                      <wp:docPr id="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0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9E39">
                                  <a:lumMod val="5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254E" w:rsidRPr="00731E7C" w:rsidRDefault="00D7254E" w:rsidP="00A217CE">
                                  <w:pPr>
                                    <w:spacing w:after="0" w:line="240" w:lineRule="auto"/>
                                    <w:ind w:right="-37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731E7C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Zezwolenie na pracę sezonową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229F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margin-left:-4.8pt;margin-top:299.85pt;width:227.25pt;height:4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" fillcolor="#2a4f1d">
                      <v:textbox>
                        <w:txbxContent>
                          <w:p w:rsidR="00D7254E" w:rsidRPr="00731E7C" w:rsidRDefault="00D7254E" w:rsidP="00A217CE">
                            <w:pPr>
                              <w:spacing w:after="0" w:line="240" w:lineRule="auto"/>
                              <w:ind w:right="-37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31E7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Zezwolenie na pracę sezonową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  <w:p w:rsidR="00FF2B45" w:rsidRDefault="00884947" w:rsidP="00FF2B45">
            <w:r>
              <w:t>Legalizuje pracę wyłącznie w zawodach tzw. sezonowych, określonych odrębnymi przepisami. Są to m.in. prace przy hodowli bydła</w:t>
            </w:r>
            <w:r w:rsidR="00E66608">
              <w:t xml:space="preserve"> i</w:t>
            </w:r>
            <w:r>
              <w:t xml:space="preserve"> </w:t>
            </w:r>
            <w:r w:rsidR="00AD1831">
              <w:t xml:space="preserve">uprawy </w:t>
            </w:r>
            <w:r>
              <w:t>roślin.</w:t>
            </w:r>
            <w:r w:rsidR="00AD1831">
              <w:t xml:space="preserve"> Okres pracy na tej podstawie nie może przekroczyć 9 miesięcy</w:t>
            </w:r>
            <w:r w:rsidR="00B724E7">
              <w:t xml:space="preserve"> w danym roku kalendarzowym.</w:t>
            </w:r>
          </w:p>
          <w:p w:rsidR="0037743C" w:rsidRPr="00D638A7" w:rsidRDefault="0037743C" w:rsidP="00C945F1"/>
        </w:tc>
        <w:tc>
          <w:tcPr>
            <w:tcW w:w="5078" w:type="dxa"/>
            <w:tcMar>
              <w:left w:w="432" w:type="dxa"/>
            </w:tcMar>
          </w:tcPr>
          <w:p w:rsidR="00603E9E" w:rsidRPr="00945B21" w:rsidRDefault="00C01540" w:rsidP="00FA1D22">
            <w:pPr>
              <w:pStyle w:val="Nagwek1"/>
              <w:rPr>
                <w:sz w:val="22"/>
              </w:rPr>
            </w:pPr>
            <w:r w:rsidRPr="00945B21">
              <w:rPr>
                <w:rFonts w:eastAsiaTheme="minorHAnsi" w:cstheme="minorBidi"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685D8A8" wp14:editId="67D59280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7620</wp:posOffset>
                      </wp:positionV>
                      <wp:extent cx="2924175" cy="361950"/>
                      <wp:effectExtent l="0" t="0" r="28575" b="19050"/>
                      <wp:wrapSquare wrapText="bothSides"/>
                      <wp:docPr id="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41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9E39">
                                  <a:lumMod val="5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4C8" w:rsidRPr="00731E7C" w:rsidRDefault="00C01540" w:rsidP="00C01540">
                                  <w:pPr>
                                    <w:spacing w:line="240" w:lineRule="auto"/>
                                    <w:ind w:right="-665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     </w:t>
                                  </w:r>
                                  <w:r w:rsidR="006264BC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E44C8" w:rsidRPr="00731E7C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Kontakt z nami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5D8A8" id="_x0000_s1032" type="#_x0000_t202" style="position:absolute;margin-left:-4pt;margin-top:.6pt;width:230.25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" fillcolor="#2a4f1d">
                      <v:textbox>
                        <w:txbxContent>
                          <w:p w:rsidR="003E44C8" w:rsidRPr="00731E7C" w:rsidRDefault="00C01540" w:rsidP="00C01540">
                            <w:pPr>
                              <w:spacing w:line="240" w:lineRule="auto"/>
                              <w:ind w:right="-665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6264B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44C8" w:rsidRPr="00731E7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Kontakt z nami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03E9E" w:rsidRPr="00945B21">
              <w:rPr>
                <w:sz w:val="22"/>
              </w:rPr>
              <w:t>ul. Wyspiańskiego 7</w:t>
            </w:r>
            <w:r w:rsidR="00041967">
              <w:rPr>
                <w:sz w:val="22"/>
              </w:rPr>
              <w:t>,</w:t>
            </w:r>
            <w:r w:rsidR="00FA1D22" w:rsidRPr="00945B21">
              <w:rPr>
                <w:sz w:val="22"/>
              </w:rPr>
              <w:t xml:space="preserve"> </w:t>
            </w:r>
            <w:r w:rsidR="00603E9E" w:rsidRPr="00945B21">
              <w:rPr>
                <w:sz w:val="22"/>
              </w:rPr>
              <w:t>06-500 Mława</w:t>
            </w:r>
          </w:p>
          <w:p w:rsidR="00FA1D22" w:rsidRPr="00945B21" w:rsidRDefault="00041967" w:rsidP="00FA1D22">
            <w:pPr>
              <w:pStyle w:val="Witrynainternetowa"/>
              <w:spacing w:line="240" w:lineRule="auto"/>
            </w:pPr>
            <w:r>
              <w:t>t</w:t>
            </w:r>
            <w:r w:rsidR="00603E9E" w:rsidRPr="00945B21">
              <w:t xml:space="preserve">el. </w:t>
            </w:r>
            <w:bookmarkStart w:id="0" w:name="_GoBack"/>
            <w:r w:rsidR="00603E9E" w:rsidRPr="0005168F">
              <w:rPr>
                <w:b/>
              </w:rPr>
              <w:t>23 654 34 01</w:t>
            </w:r>
            <w:r w:rsidR="00603E9E" w:rsidRPr="00945B21">
              <w:t xml:space="preserve"> </w:t>
            </w:r>
            <w:bookmarkEnd w:id="0"/>
          </w:p>
          <w:p w:rsidR="00FA1D22" w:rsidRPr="00945B21" w:rsidRDefault="00FA1D22" w:rsidP="00945B21">
            <w:pPr>
              <w:pStyle w:val="Witrynainternetowa"/>
              <w:numPr>
                <w:ilvl w:val="0"/>
                <w:numId w:val="19"/>
              </w:numPr>
              <w:spacing w:line="240" w:lineRule="auto"/>
            </w:pPr>
            <w:r w:rsidRPr="00945B21">
              <w:t xml:space="preserve">Anna Borkowska wew. </w:t>
            </w:r>
            <w:r w:rsidRPr="0005168F">
              <w:rPr>
                <w:b/>
              </w:rPr>
              <w:t>301</w:t>
            </w:r>
          </w:p>
          <w:p w:rsidR="00945B21" w:rsidRPr="00945B21" w:rsidRDefault="00AD1831" w:rsidP="00AD1831">
            <w:pPr>
              <w:rPr>
                <w:color w:val="2A4F1C" w:themeColor="accent1" w:themeShade="80"/>
              </w:rPr>
            </w:pPr>
            <w:r w:rsidRPr="00945B21">
              <w:rPr>
                <w:color w:val="2A4F1C" w:themeColor="accent1" w:themeShade="80"/>
              </w:rPr>
              <w:t>e-mail:anna.kowalska@pup.mlawa.pl</w:t>
            </w:r>
          </w:p>
          <w:p w:rsidR="00603E9E" w:rsidRPr="00945B21" w:rsidRDefault="00FA1D22" w:rsidP="00945B21">
            <w:pPr>
              <w:pStyle w:val="Witrynainternetowa"/>
              <w:numPr>
                <w:ilvl w:val="0"/>
                <w:numId w:val="19"/>
              </w:numPr>
              <w:spacing w:line="240" w:lineRule="auto"/>
            </w:pPr>
            <w:r w:rsidRPr="00945B21">
              <w:t xml:space="preserve">Magdalena Dumińska wew. </w:t>
            </w:r>
            <w:r w:rsidR="00603E9E" w:rsidRPr="0005168F">
              <w:rPr>
                <w:b/>
              </w:rPr>
              <w:t>336</w:t>
            </w:r>
          </w:p>
          <w:p w:rsidR="00AD1831" w:rsidRPr="00945B21" w:rsidRDefault="00AD1831" w:rsidP="00AD1831">
            <w:pPr>
              <w:rPr>
                <w:color w:val="2A4F1C" w:themeColor="accent1" w:themeShade="80"/>
              </w:rPr>
            </w:pPr>
            <w:r w:rsidRPr="00945B21">
              <w:rPr>
                <w:color w:val="2A4F1C" w:themeColor="accent1" w:themeShade="80"/>
              </w:rPr>
              <w:t>e-mail:duminskam@pup.mlawa.pl</w:t>
            </w:r>
          </w:p>
          <w:p w:rsidR="00603E9E" w:rsidRPr="0005168F" w:rsidRDefault="00041967" w:rsidP="00FA1D22">
            <w:pPr>
              <w:spacing w:line="240" w:lineRule="auto"/>
              <w:rPr>
                <w:b/>
                <w:color w:val="2A4F1C" w:themeColor="accent1" w:themeShade="80"/>
              </w:rPr>
            </w:pPr>
            <w:r>
              <w:rPr>
                <w:color w:val="2A4F1C" w:themeColor="accent1" w:themeShade="80"/>
              </w:rPr>
              <w:t>k</w:t>
            </w:r>
            <w:r w:rsidR="00603E9E" w:rsidRPr="00945B21">
              <w:rPr>
                <w:color w:val="2A4F1C" w:themeColor="accent1" w:themeShade="80"/>
              </w:rPr>
              <w:t>om.</w:t>
            </w:r>
            <w:r w:rsidR="00E66608" w:rsidRPr="00945B21">
              <w:rPr>
                <w:color w:val="2A4F1C" w:themeColor="accent1" w:themeShade="80"/>
              </w:rPr>
              <w:t xml:space="preserve"> </w:t>
            </w:r>
            <w:r w:rsidR="00E66608" w:rsidRPr="0005168F">
              <w:rPr>
                <w:b/>
                <w:color w:val="2A4F1C" w:themeColor="accent1" w:themeShade="80"/>
              </w:rPr>
              <w:t>789 044 820</w:t>
            </w:r>
          </w:p>
          <w:p w:rsidR="00FA1D22" w:rsidRPr="00FA1D22" w:rsidRDefault="00041967" w:rsidP="00FA1D22">
            <w:pPr>
              <w:pStyle w:val="Witrynainternetowa"/>
              <w:spacing w:line="240" w:lineRule="auto"/>
              <w:rPr>
                <w:sz w:val="20"/>
                <w:szCs w:val="20"/>
              </w:rPr>
            </w:pPr>
            <w:r>
              <w:t>f</w:t>
            </w:r>
            <w:r w:rsidR="00603E9E" w:rsidRPr="00945B21">
              <w:t>ax: 23 654 34 04</w:t>
            </w:r>
            <w:r w:rsidR="00191C4B">
              <w:rPr>
                <w:noProof/>
                <w:sz w:val="20"/>
                <w:szCs w:val="20"/>
                <w:lang w:eastAsia="pl-PL"/>
              </w:rPr>
              <w:pict>
                <v:shape id="_x0000_s1026" type="#_x0000_t75" style="position:absolute;margin-left:-2.55pt;margin-top:36.75pt;width:219.75pt;height:178.3pt;z-index:251662336;mso-position-horizontal-relative:text;mso-position-vertical-relative:text">
                  <v:imagedata r:id="rId28" o:title="ja i magda"/>
                </v:shape>
              </w:pict>
            </w:r>
          </w:p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FA1D22" w:rsidRPr="00FA1D22" w:rsidRDefault="00FA1D22" w:rsidP="00FA1D22"/>
          <w:p w:rsidR="00292419" w:rsidRDefault="00292419" w:rsidP="00292419">
            <w:pPr>
              <w:tabs>
                <w:tab w:val="left" w:pos="1492"/>
              </w:tabs>
            </w:pPr>
          </w:p>
          <w:p w:rsidR="00292419" w:rsidRPr="00292419" w:rsidRDefault="00292419" w:rsidP="00292419">
            <w:pPr>
              <w:jc w:val="center"/>
              <w:rPr>
                <w:sz w:val="10"/>
                <w:szCs w:val="10"/>
              </w:rPr>
            </w:pPr>
          </w:p>
          <w:p w:rsidR="00FA1D22" w:rsidRPr="00545333" w:rsidRDefault="00292419" w:rsidP="00292419">
            <w:pPr>
              <w:jc w:val="center"/>
              <w:rPr>
                <w:color w:val="455F51" w:themeColor="text2"/>
                <w:sz w:val="36"/>
                <w:szCs w:val="36"/>
              </w:rPr>
            </w:pPr>
            <w:r w:rsidRPr="00545333">
              <w:rPr>
                <w:color w:val="455F51" w:themeColor="text2"/>
                <w:sz w:val="36"/>
                <w:szCs w:val="36"/>
              </w:rPr>
              <w:t>Zapraszamy</w:t>
            </w:r>
          </w:p>
          <w:p w:rsidR="0037743C" w:rsidRPr="00FA1D22" w:rsidRDefault="0037743C" w:rsidP="000D1CF9">
            <w:pPr>
              <w:tabs>
                <w:tab w:val="left" w:pos="3330"/>
                <w:tab w:val="left" w:pos="3945"/>
              </w:tabs>
            </w:pPr>
          </w:p>
        </w:tc>
      </w:tr>
    </w:tbl>
    <w:p w:rsidR="00ED7C90" w:rsidRPr="00D638A7" w:rsidRDefault="00ED7C90" w:rsidP="00C01540">
      <w:pPr>
        <w:pStyle w:val="Bezodstpw"/>
        <w:rPr>
          <w:sz w:val="6"/>
        </w:rPr>
      </w:pPr>
    </w:p>
    <w:sectPr w:rsidR="00ED7C90" w:rsidRPr="00D638A7" w:rsidSect="00AF51B6">
      <w:footerReference w:type="default" r:id="rId29"/>
      <w:footerReference w:type="first" r:id="rId30"/>
      <w:pgSz w:w="16838" w:h="11906" w:orient="landscape" w:code="9"/>
      <w:pgMar w:top="426" w:right="1225" w:bottom="431" w:left="1225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E67" w:rsidRDefault="00C34E67" w:rsidP="0037743C">
      <w:pPr>
        <w:spacing w:after="0" w:line="240" w:lineRule="auto"/>
      </w:pPr>
      <w:r>
        <w:separator/>
      </w:r>
    </w:p>
  </w:endnote>
  <w:endnote w:type="continuationSeparator" w:id="0">
    <w:p w:rsidR="00C34E67" w:rsidRDefault="00C34E67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1B6" w:rsidRPr="00AF51B6" w:rsidRDefault="00AF51B6" w:rsidP="00AF51B6">
    <w:pPr>
      <w:pStyle w:val="Stopka"/>
      <w:ind w:left="-567"/>
    </w:pPr>
    <w:r w:rsidRPr="00D638A7">
      <w:rPr>
        <w:noProof/>
        <w:lang w:eastAsia="pl-PL"/>
      </w:rPr>
      <mc:AlternateContent>
        <mc:Choice Requires="wps">
          <w:drawing>
            <wp:inline distT="0" distB="0" distL="0" distR="0" wp14:anchorId="053609F2" wp14:editId="052839EC">
              <wp:extent cx="9639759" cy="45719"/>
              <wp:effectExtent l="0" t="0" r="0" b="0"/>
              <wp:docPr id="3" name="Kontynuacja — prostokąt stopki" descr="Kontynuacja — prostokąt stopk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39759" cy="45719"/>
                      </a:xfrm>
                      <a:prstGeom prst="rect">
                        <a:avLst/>
                      </a:prstGeom>
                      <a:solidFill>
                        <a:srgbClr val="549E39">
                          <a:lumMod val="50000"/>
                        </a:srgbClr>
                      </a:solid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A7628BC" id="Kontynuacja — prostokąt stopki" o:spid="_x0000_s1026" alt="Kontynuacja — prostokąt stopki" style="width:759.0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" fillcolor="#2a4f1d" stroked="f" strokeweight="1.5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FA1D22" w:rsidP="006264BC">
    <w:pPr>
      <w:pStyle w:val="Stopka"/>
      <w:tabs>
        <w:tab w:val="left" w:pos="10513"/>
      </w:tabs>
      <w:ind w:left="-567" w:right="-494"/>
    </w:pPr>
    <w:r w:rsidRPr="00D638A7">
      <w:rPr>
        <w:noProof/>
        <w:lang w:eastAsia="pl-PL"/>
      </w:rPr>
      <mc:AlternateContent>
        <mc:Choice Requires="wps">
          <w:drawing>
            <wp:inline distT="0" distB="0" distL="0" distR="0" wp14:anchorId="2160E03A" wp14:editId="1C86D149">
              <wp:extent cx="9801225" cy="45719"/>
              <wp:effectExtent l="0" t="0" r="9525" b="0"/>
              <wp:docPr id="8" name="Kontynuacja — prostokąt stopki" descr="Kontynuacja — prostokąt stopki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01225" cy="45719"/>
                      </a:xfrm>
                      <a:prstGeom prst="rect">
                        <a:avLst/>
                      </a:prstGeom>
                      <a:solidFill>
                        <a:srgbClr val="549E39">
                          <a:lumMod val="50000"/>
                        </a:srgbClr>
                      </a:solid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C052C0A" id="Kontynuacja — prostokąt stopki" o:spid="_x0000_s1026" alt="Kontynuacja — prostokąt stopki" style="width:771.7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" fillcolor="#2a4f1d" stroked="f" strokeweight="1.5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E67" w:rsidRDefault="00C34E67" w:rsidP="0037743C">
      <w:pPr>
        <w:spacing w:after="0" w:line="240" w:lineRule="auto"/>
      </w:pPr>
      <w:r>
        <w:separator/>
      </w:r>
    </w:p>
  </w:footnote>
  <w:footnote w:type="continuationSeparator" w:id="0">
    <w:p w:rsidR="00C34E67" w:rsidRDefault="00C34E67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49E39" w:themeColor="accent1"/>
      </w:rPr>
    </w:lvl>
  </w:abstractNum>
  <w:abstractNum w:abstractNumId="10" w15:restartNumberingAfterBreak="0">
    <w:nsid w:val="265D7446"/>
    <w:multiLevelType w:val="hybridMultilevel"/>
    <w:tmpl w:val="1E4CCA04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A4F1C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2B1CE0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2BE42D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3321B4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A847B75"/>
    <w:multiLevelType w:val="hybridMultilevel"/>
    <w:tmpl w:val="1CDEAFC4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4"/>
  </w:num>
  <w:num w:numId="16">
    <w:abstractNumId w:val="13"/>
  </w:num>
  <w:num w:numId="17">
    <w:abstractNumId w:val="12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E9E"/>
    <w:rsid w:val="00016C11"/>
    <w:rsid w:val="000319BD"/>
    <w:rsid w:val="00041967"/>
    <w:rsid w:val="000425F6"/>
    <w:rsid w:val="0005168F"/>
    <w:rsid w:val="00075279"/>
    <w:rsid w:val="000D1CF9"/>
    <w:rsid w:val="000E2C45"/>
    <w:rsid w:val="00191C4B"/>
    <w:rsid w:val="001A5CF3"/>
    <w:rsid w:val="00206800"/>
    <w:rsid w:val="002327D8"/>
    <w:rsid w:val="0025753A"/>
    <w:rsid w:val="00275195"/>
    <w:rsid w:val="00292419"/>
    <w:rsid w:val="002C3F9E"/>
    <w:rsid w:val="002F5ECB"/>
    <w:rsid w:val="00301DA4"/>
    <w:rsid w:val="003270C5"/>
    <w:rsid w:val="003309C2"/>
    <w:rsid w:val="00357FC7"/>
    <w:rsid w:val="00374D35"/>
    <w:rsid w:val="0037743C"/>
    <w:rsid w:val="003E1E9B"/>
    <w:rsid w:val="003E44C8"/>
    <w:rsid w:val="00400FAF"/>
    <w:rsid w:val="00425687"/>
    <w:rsid w:val="0048709F"/>
    <w:rsid w:val="004A115A"/>
    <w:rsid w:val="004E24E0"/>
    <w:rsid w:val="004F7FE1"/>
    <w:rsid w:val="0051139E"/>
    <w:rsid w:val="00523273"/>
    <w:rsid w:val="00545333"/>
    <w:rsid w:val="00551A14"/>
    <w:rsid w:val="00555FE1"/>
    <w:rsid w:val="005877A8"/>
    <w:rsid w:val="005C4A65"/>
    <w:rsid w:val="005D45F3"/>
    <w:rsid w:val="005E05B0"/>
    <w:rsid w:val="005E1DF4"/>
    <w:rsid w:val="005F496D"/>
    <w:rsid w:val="00603E9E"/>
    <w:rsid w:val="006264BC"/>
    <w:rsid w:val="00632BB1"/>
    <w:rsid w:val="00636FE2"/>
    <w:rsid w:val="0069002D"/>
    <w:rsid w:val="006E089A"/>
    <w:rsid w:val="006E31C4"/>
    <w:rsid w:val="00704FD6"/>
    <w:rsid w:val="00712321"/>
    <w:rsid w:val="00713AC2"/>
    <w:rsid w:val="00726D69"/>
    <w:rsid w:val="00731E7C"/>
    <w:rsid w:val="007327A6"/>
    <w:rsid w:val="00751AA2"/>
    <w:rsid w:val="007B03D6"/>
    <w:rsid w:val="007C1580"/>
    <w:rsid w:val="007C70E3"/>
    <w:rsid w:val="007E3B77"/>
    <w:rsid w:val="007F6588"/>
    <w:rsid w:val="00884947"/>
    <w:rsid w:val="00945B21"/>
    <w:rsid w:val="009775E0"/>
    <w:rsid w:val="009C3321"/>
    <w:rsid w:val="00A01D2E"/>
    <w:rsid w:val="00A217CE"/>
    <w:rsid w:val="00A219DA"/>
    <w:rsid w:val="00A566B1"/>
    <w:rsid w:val="00A92C80"/>
    <w:rsid w:val="00AC1248"/>
    <w:rsid w:val="00AD1831"/>
    <w:rsid w:val="00AF51B6"/>
    <w:rsid w:val="00B27121"/>
    <w:rsid w:val="00B3122D"/>
    <w:rsid w:val="00B724E7"/>
    <w:rsid w:val="00BB2889"/>
    <w:rsid w:val="00C014B6"/>
    <w:rsid w:val="00C01540"/>
    <w:rsid w:val="00C34E67"/>
    <w:rsid w:val="00C35DD3"/>
    <w:rsid w:val="00C70ACF"/>
    <w:rsid w:val="00C808F1"/>
    <w:rsid w:val="00C80E80"/>
    <w:rsid w:val="00C945F1"/>
    <w:rsid w:val="00C97DE9"/>
    <w:rsid w:val="00CA1864"/>
    <w:rsid w:val="00CD1B39"/>
    <w:rsid w:val="00CD1E76"/>
    <w:rsid w:val="00CD4ED2"/>
    <w:rsid w:val="00CE1E3B"/>
    <w:rsid w:val="00CF1B6A"/>
    <w:rsid w:val="00D2631E"/>
    <w:rsid w:val="00D47BF1"/>
    <w:rsid w:val="00D638A7"/>
    <w:rsid w:val="00D7254E"/>
    <w:rsid w:val="00D86954"/>
    <w:rsid w:val="00D91EF3"/>
    <w:rsid w:val="00DC332A"/>
    <w:rsid w:val="00E36671"/>
    <w:rsid w:val="00E369C7"/>
    <w:rsid w:val="00E66608"/>
    <w:rsid w:val="00E75E55"/>
    <w:rsid w:val="00E938FB"/>
    <w:rsid w:val="00ED7C90"/>
    <w:rsid w:val="00EF0684"/>
    <w:rsid w:val="00F015F5"/>
    <w:rsid w:val="00F23255"/>
    <w:rsid w:val="00F33456"/>
    <w:rsid w:val="00F91541"/>
    <w:rsid w:val="00FA1D22"/>
    <w:rsid w:val="00FB1F73"/>
    <w:rsid w:val="00FB7E95"/>
    <w:rsid w:val="00FF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A6A6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pl-PL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38A7"/>
    <w:rPr>
      <w:rFonts w:ascii="Verdana" w:hAnsi="Verdana"/>
    </w:rPr>
  </w:style>
  <w:style w:type="paragraph" w:styleId="Nagwek1">
    <w:name w:val="heading 1"/>
    <w:basedOn w:val="Normalny"/>
    <w:next w:val="Normalny"/>
    <w:link w:val="Nagwek1Znak"/>
    <w:uiPriority w:val="8"/>
    <w:qFormat/>
    <w:rsid w:val="00D638A7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A4F1C" w:themeColor="accent1" w:themeShade="80"/>
      <w:sz w:val="30"/>
    </w:rPr>
  </w:style>
  <w:style w:type="paragraph" w:styleId="Nagwek2">
    <w:name w:val="heading 2"/>
    <w:basedOn w:val="Normalny"/>
    <w:next w:val="Normalny"/>
    <w:link w:val="Nagwek2Znak"/>
    <w:uiPriority w:val="8"/>
    <w:unhideWhenUsed/>
    <w:qFormat/>
    <w:rsid w:val="00D638A7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Nagwek3">
    <w:name w:val="heading 3"/>
    <w:basedOn w:val="Normalny"/>
    <w:next w:val="Normalny"/>
    <w:link w:val="Nagwek3Znak"/>
    <w:uiPriority w:val="8"/>
    <w:semiHidden/>
    <w:unhideWhenUsed/>
    <w:qFormat/>
    <w:rsid w:val="00D638A7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A4F1C" w:themeColor="accent1" w:themeShade="80"/>
    </w:rPr>
  </w:style>
  <w:style w:type="paragraph" w:styleId="Nagwek4">
    <w:name w:val="heading 4"/>
    <w:basedOn w:val="Normalny"/>
    <w:next w:val="Normalny"/>
    <w:link w:val="Nagwek4Znak"/>
    <w:uiPriority w:val="8"/>
    <w:semiHidden/>
    <w:unhideWhenUsed/>
    <w:qFormat/>
    <w:rsid w:val="00D638A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A4F1C" w:themeColor="accent1" w:themeShade="80"/>
    </w:rPr>
  </w:style>
  <w:style w:type="paragraph" w:styleId="Nagwek5">
    <w:name w:val="heading 5"/>
    <w:basedOn w:val="Normalny"/>
    <w:next w:val="Normalny"/>
    <w:link w:val="Nagwek5Znak"/>
    <w:uiPriority w:val="8"/>
    <w:semiHidden/>
    <w:unhideWhenUsed/>
    <w:qFormat/>
    <w:rsid w:val="00D638A7"/>
    <w:pPr>
      <w:keepNext/>
      <w:keepLines/>
      <w:spacing w:before="40" w:after="0"/>
      <w:outlineLvl w:val="4"/>
    </w:pPr>
    <w:rPr>
      <w:rFonts w:eastAsiaTheme="majorEastAsia" w:cstheme="majorBidi"/>
      <w:color w:val="2A4F1C" w:themeColor="accent1" w:themeShade="80"/>
    </w:rPr>
  </w:style>
  <w:style w:type="paragraph" w:styleId="Nagwek6">
    <w:name w:val="heading 6"/>
    <w:basedOn w:val="Normalny"/>
    <w:next w:val="Normalny"/>
    <w:link w:val="Nagwek6Znak"/>
    <w:uiPriority w:val="8"/>
    <w:semiHidden/>
    <w:unhideWhenUsed/>
    <w:qFormat/>
    <w:rsid w:val="00D638A7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Nagwek7">
    <w:name w:val="heading 7"/>
    <w:basedOn w:val="Normalny"/>
    <w:next w:val="Normalny"/>
    <w:link w:val="Nagwek7Znak"/>
    <w:uiPriority w:val="8"/>
    <w:semiHidden/>
    <w:unhideWhenUsed/>
    <w:qFormat/>
    <w:rsid w:val="00D638A7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Nagwek8">
    <w:name w:val="heading 8"/>
    <w:basedOn w:val="Normalny"/>
    <w:next w:val="Normalny"/>
    <w:link w:val="Nagwek8Znak"/>
    <w:uiPriority w:val="8"/>
    <w:semiHidden/>
    <w:unhideWhenUsed/>
    <w:qFormat/>
    <w:rsid w:val="00D638A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8"/>
    <w:semiHidden/>
    <w:unhideWhenUsed/>
    <w:qFormat/>
    <w:rsid w:val="00D638A7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638A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wna">
    <w:name w:val="Tabela główna"/>
    <w:basedOn w:val="Standardowy"/>
    <w:uiPriority w:val="99"/>
    <w:rsid w:val="00D638A7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kstdymka">
    <w:name w:val="Balloon Text"/>
    <w:basedOn w:val="Normalny"/>
    <w:link w:val="TekstdymkaZnak"/>
    <w:uiPriority w:val="99"/>
    <w:semiHidden/>
    <w:unhideWhenUsed/>
    <w:rsid w:val="00D638A7"/>
    <w:pPr>
      <w:spacing w:after="0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38A7"/>
    <w:rPr>
      <w:rFonts w:ascii="Segoe UI" w:hAnsi="Segoe UI" w:cs="Segoe UI"/>
    </w:rPr>
  </w:style>
  <w:style w:type="paragraph" w:customStyle="1" w:styleId="Nagwekbloku">
    <w:name w:val="Nagłówek bloku"/>
    <w:basedOn w:val="Normalny"/>
    <w:uiPriority w:val="1"/>
    <w:qFormat/>
    <w:rsid w:val="00D638A7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Tekstblokowy">
    <w:name w:val="Block Text"/>
    <w:basedOn w:val="Normalny"/>
    <w:uiPriority w:val="2"/>
    <w:unhideWhenUsed/>
    <w:qFormat/>
    <w:rsid w:val="00D638A7"/>
    <w:pPr>
      <w:spacing w:line="252" w:lineRule="auto"/>
      <w:ind w:left="504" w:right="504"/>
    </w:pPr>
    <w:rPr>
      <w:color w:val="FFFFFF" w:themeColor="background1"/>
    </w:rPr>
  </w:style>
  <w:style w:type="character" w:styleId="Tekstzastpczy">
    <w:name w:val="Placeholder Text"/>
    <w:basedOn w:val="Domylnaczcionkaakapitu"/>
    <w:uiPriority w:val="99"/>
    <w:semiHidden/>
    <w:rsid w:val="00D638A7"/>
    <w:rPr>
      <w:rFonts w:ascii="Verdana" w:hAnsi="Verdana"/>
      <w:color w:val="808080"/>
    </w:rPr>
  </w:style>
  <w:style w:type="paragraph" w:customStyle="1" w:styleId="Adresat">
    <w:name w:val="Adresat"/>
    <w:basedOn w:val="Normalny"/>
    <w:uiPriority w:val="4"/>
    <w:qFormat/>
    <w:rsid w:val="00D638A7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zwrotny">
    <w:name w:val="Adres zwrotny"/>
    <w:basedOn w:val="Normalny"/>
    <w:uiPriority w:val="3"/>
    <w:qFormat/>
    <w:rsid w:val="00D638A7"/>
    <w:pPr>
      <w:spacing w:after="0" w:line="288" w:lineRule="auto"/>
    </w:pPr>
    <w:rPr>
      <w:color w:val="595959" w:themeColor="text1" w:themeTint="A6"/>
    </w:rPr>
  </w:style>
  <w:style w:type="paragraph" w:styleId="Tytu">
    <w:name w:val="Title"/>
    <w:basedOn w:val="Normalny"/>
    <w:link w:val="TytuZnak"/>
    <w:uiPriority w:val="5"/>
    <w:qFormat/>
    <w:rsid w:val="00D638A7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ytuZnak">
    <w:name w:val="Tytuł Znak"/>
    <w:basedOn w:val="Domylnaczcionkaakapitu"/>
    <w:link w:val="Tytu"/>
    <w:uiPriority w:val="5"/>
    <w:rsid w:val="00D638A7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Podtytu">
    <w:name w:val="Subtitle"/>
    <w:basedOn w:val="Normalny"/>
    <w:link w:val="PodtytuZnak"/>
    <w:uiPriority w:val="6"/>
    <w:qFormat/>
    <w:rsid w:val="00D638A7"/>
    <w:pPr>
      <w:numPr>
        <w:ilvl w:val="1"/>
      </w:numPr>
      <w:spacing w:after="240"/>
      <w:contextualSpacing/>
    </w:pPr>
    <w:rPr>
      <w:color w:val="2A4F1C" w:themeColor="accent1" w:themeShade="80"/>
    </w:rPr>
  </w:style>
  <w:style w:type="character" w:customStyle="1" w:styleId="PodtytuZnak">
    <w:name w:val="Podtytuł Znak"/>
    <w:basedOn w:val="Domylnaczcionkaakapitu"/>
    <w:link w:val="Podtytu"/>
    <w:uiPriority w:val="6"/>
    <w:rsid w:val="00D638A7"/>
    <w:rPr>
      <w:rFonts w:ascii="Verdana" w:hAnsi="Verdana"/>
      <w:color w:val="2A4F1C" w:themeColor="accent1" w:themeShade="80"/>
    </w:rPr>
  </w:style>
  <w:style w:type="character" w:customStyle="1" w:styleId="Nagwek1Znak">
    <w:name w:val="Nagłówek 1 Znak"/>
    <w:basedOn w:val="Domylnaczcionkaakapitu"/>
    <w:link w:val="Nagwek1"/>
    <w:uiPriority w:val="8"/>
    <w:rsid w:val="00D638A7"/>
    <w:rPr>
      <w:rFonts w:ascii="Verdana" w:eastAsiaTheme="majorEastAsia" w:hAnsi="Verdana" w:cstheme="majorBidi"/>
      <w:color w:val="2A4F1C" w:themeColor="accent1" w:themeShade="80"/>
      <w:sz w:val="30"/>
    </w:rPr>
  </w:style>
  <w:style w:type="character" w:customStyle="1" w:styleId="Nagwek2Znak">
    <w:name w:val="Nagłówek 2 Znak"/>
    <w:basedOn w:val="Domylnaczcionkaakapitu"/>
    <w:link w:val="Nagwek2"/>
    <w:uiPriority w:val="8"/>
    <w:rsid w:val="00D638A7"/>
    <w:rPr>
      <w:rFonts w:ascii="Verdana" w:eastAsiaTheme="majorEastAsia" w:hAnsi="Verdana" w:cstheme="majorBidi"/>
      <w:b/>
      <w:bCs/>
    </w:rPr>
  </w:style>
  <w:style w:type="paragraph" w:styleId="Cytat">
    <w:name w:val="Quote"/>
    <w:basedOn w:val="Normalny"/>
    <w:link w:val="CytatZnak"/>
    <w:uiPriority w:val="12"/>
    <w:unhideWhenUsed/>
    <w:qFormat/>
    <w:rsid w:val="00D638A7"/>
    <w:pPr>
      <w:pBdr>
        <w:top w:val="single" w:sz="2" w:space="24" w:color="2A4F1C" w:themeColor="accent1" w:themeShade="80"/>
        <w:left w:val="single" w:sz="2" w:space="20" w:color="2A4F1C" w:themeColor="accent1" w:themeShade="80"/>
        <w:bottom w:val="single" w:sz="2" w:space="24" w:color="2A4F1C" w:themeColor="accent1" w:themeShade="80"/>
        <w:right w:val="single" w:sz="2" w:space="20" w:color="2A4F1C" w:themeColor="accent1" w:themeShade="80"/>
      </w:pBdr>
      <w:shd w:val="clear" w:color="auto" w:fill="2A4F1C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ytatZnak">
    <w:name w:val="Cytat Znak"/>
    <w:basedOn w:val="Domylnaczcionkaakapitu"/>
    <w:link w:val="Cytat"/>
    <w:uiPriority w:val="12"/>
    <w:rsid w:val="00D638A7"/>
    <w:rPr>
      <w:rFonts w:ascii="Verdana" w:eastAsiaTheme="majorEastAsia" w:hAnsi="Verdana" w:cstheme="majorBidi"/>
      <w:color w:val="FFFFFF" w:themeColor="background1"/>
      <w:shd w:val="clear" w:color="auto" w:fill="2A4F1C" w:themeFill="accent1" w:themeFillShade="80"/>
    </w:rPr>
  </w:style>
  <w:style w:type="paragraph" w:styleId="Listapunktowana">
    <w:name w:val="List Bullet"/>
    <w:basedOn w:val="Normalny"/>
    <w:uiPriority w:val="10"/>
    <w:unhideWhenUsed/>
    <w:qFormat/>
    <w:rsid w:val="00D638A7"/>
    <w:pPr>
      <w:numPr>
        <w:numId w:val="14"/>
      </w:numPr>
      <w:tabs>
        <w:tab w:val="left" w:pos="360"/>
      </w:tabs>
      <w:spacing w:after="120"/>
    </w:pPr>
    <w:rPr>
      <w:color w:val="455F51" w:themeColor="text2"/>
    </w:rPr>
  </w:style>
  <w:style w:type="paragraph" w:customStyle="1" w:styleId="Informacjekontaktowe">
    <w:name w:val="Informacje kontaktowe"/>
    <w:basedOn w:val="Normalny"/>
    <w:uiPriority w:val="13"/>
    <w:qFormat/>
    <w:rsid w:val="00D638A7"/>
    <w:pPr>
      <w:spacing w:after="0"/>
    </w:pPr>
  </w:style>
  <w:style w:type="paragraph" w:customStyle="1" w:styleId="Witrynainternetowa">
    <w:name w:val="Witryna internetowa"/>
    <w:basedOn w:val="Normalny"/>
    <w:next w:val="Normalny"/>
    <w:uiPriority w:val="14"/>
    <w:qFormat/>
    <w:rsid w:val="00D638A7"/>
    <w:pPr>
      <w:spacing w:before="120"/>
    </w:pPr>
    <w:rPr>
      <w:color w:val="2A4F1C" w:themeColor="accent1" w:themeShade="80"/>
    </w:rPr>
  </w:style>
  <w:style w:type="character" w:customStyle="1" w:styleId="Nagwek3Znak">
    <w:name w:val="Nagłówek 3 Znak"/>
    <w:basedOn w:val="Domylnaczcionkaakapitu"/>
    <w:link w:val="Nagwek3"/>
    <w:uiPriority w:val="8"/>
    <w:semiHidden/>
    <w:rsid w:val="00D638A7"/>
    <w:rPr>
      <w:rFonts w:ascii="Verdana" w:eastAsiaTheme="majorEastAsia" w:hAnsi="Verdana" w:cstheme="majorBidi"/>
      <w:b/>
      <w:bCs/>
      <w:color w:val="2A4F1C" w:themeColor="accent1" w:themeShade="80"/>
    </w:rPr>
  </w:style>
  <w:style w:type="paragraph" w:styleId="Listanumerowana">
    <w:name w:val="List Number"/>
    <w:basedOn w:val="Normalny"/>
    <w:uiPriority w:val="11"/>
    <w:unhideWhenUsed/>
    <w:rsid w:val="00D638A7"/>
    <w:pPr>
      <w:numPr>
        <w:numId w:val="4"/>
      </w:numPr>
      <w:tabs>
        <w:tab w:val="left" w:pos="360"/>
      </w:tabs>
      <w:spacing w:after="120"/>
    </w:pPr>
  </w:style>
  <w:style w:type="character" w:customStyle="1" w:styleId="Nagwek4Znak">
    <w:name w:val="Nagłówek 4 Znak"/>
    <w:basedOn w:val="Domylnaczcionkaakapitu"/>
    <w:link w:val="Nagwek4"/>
    <w:uiPriority w:val="8"/>
    <w:semiHidden/>
    <w:rsid w:val="00D638A7"/>
    <w:rPr>
      <w:rFonts w:ascii="Verdana" w:eastAsiaTheme="majorEastAsia" w:hAnsi="Verdana" w:cstheme="majorBidi"/>
      <w:i/>
      <w:iCs/>
      <w:color w:val="2A4F1C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8"/>
    <w:semiHidden/>
    <w:rsid w:val="00D638A7"/>
    <w:rPr>
      <w:rFonts w:ascii="Verdana" w:eastAsiaTheme="majorEastAsia" w:hAnsi="Verdana" w:cstheme="majorBidi"/>
      <w:color w:val="2A4F1C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8"/>
    <w:semiHidden/>
    <w:rsid w:val="00D638A7"/>
    <w:rPr>
      <w:rFonts w:ascii="Verdana" w:eastAsiaTheme="majorEastAsia" w:hAnsi="Verdana" w:cstheme="majorBidi"/>
      <w:color w:val="294E1C" w:themeColor="accent1" w:themeShade="7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D638A7"/>
    <w:rPr>
      <w:rFonts w:ascii="Verdana" w:hAnsi="Verdana"/>
      <w:i/>
      <w:iCs/>
      <w:color w:val="2A4F1C" w:themeColor="accent1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D638A7"/>
    <w:pPr>
      <w:spacing w:before="360" w:after="360"/>
      <w:contextualSpacing/>
    </w:pPr>
    <w:rPr>
      <w:i/>
      <w:iCs/>
      <w:color w:val="2A4F1C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D638A7"/>
    <w:rPr>
      <w:rFonts w:ascii="Verdana" w:hAnsi="Verdana"/>
      <w:i/>
      <w:iCs/>
      <w:color w:val="2A4F1C" w:themeColor="accent1" w:themeShade="80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D638A7"/>
    <w:rPr>
      <w:rFonts w:ascii="Verdana" w:hAnsi="Verdana"/>
      <w:b/>
      <w:bCs/>
      <w:caps w:val="0"/>
      <w:smallCaps/>
      <w:color w:val="2A4F1C" w:themeColor="accent1" w:themeShade="80"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638A7"/>
    <w:pPr>
      <w:spacing w:before="240" w:after="0" w:line="276" w:lineRule="auto"/>
      <w:outlineLvl w:val="9"/>
    </w:pPr>
    <w:rPr>
      <w:sz w:val="32"/>
      <w:szCs w:val="32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638A7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D638A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638A7"/>
    <w:rPr>
      <w:rFonts w:ascii="Verdana" w:hAnsi="Verdan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638A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638A7"/>
    <w:rPr>
      <w:rFonts w:ascii="Verdana" w:hAnsi="Verdan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638A7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638A7"/>
    <w:rPr>
      <w:rFonts w:ascii="Verdana" w:hAnsi="Verdana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638A7"/>
    <w:pPr>
      <w:spacing w:after="16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638A7"/>
    <w:rPr>
      <w:rFonts w:ascii="Verdana" w:hAnsi="Verdan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638A7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638A7"/>
    <w:rPr>
      <w:rFonts w:ascii="Verdana" w:hAnsi="Verdana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638A7"/>
    <w:pPr>
      <w:spacing w:after="16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638A7"/>
    <w:rPr>
      <w:rFonts w:ascii="Verdana" w:hAnsi="Verdan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638A7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638A7"/>
    <w:rPr>
      <w:rFonts w:ascii="Verdana" w:hAnsi="Verdan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638A7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638A7"/>
    <w:rPr>
      <w:rFonts w:ascii="Verdana" w:hAnsi="Verdana"/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D638A7"/>
    <w:rPr>
      <w:rFonts w:ascii="Verdana" w:hAnsi="Verdana"/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638A7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638A7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638A7"/>
    <w:rPr>
      <w:rFonts w:ascii="Verdana" w:hAnsi="Verdana"/>
    </w:rPr>
  </w:style>
  <w:style w:type="table" w:styleId="Kolorowasiatka">
    <w:name w:val="Colorful Grid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638A7"/>
    <w:rPr>
      <w:rFonts w:ascii="Verdana" w:hAnsi="Verdana"/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38A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38A7"/>
    <w:rPr>
      <w:rFonts w:ascii="Verdana" w:hAnsi="Verdan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38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38A7"/>
    <w:rPr>
      <w:rFonts w:ascii="Verdana" w:hAnsi="Verdana"/>
      <w:b/>
      <w:bCs/>
      <w:szCs w:val="20"/>
    </w:rPr>
  </w:style>
  <w:style w:type="table" w:styleId="Ciemnalista">
    <w:name w:val="Dark List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638A7"/>
  </w:style>
  <w:style w:type="character" w:customStyle="1" w:styleId="DataZnak">
    <w:name w:val="Data Znak"/>
    <w:basedOn w:val="Domylnaczcionkaakapitu"/>
    <w:link w:val="Data"/>
    <w:uiPriority w:val="99"/>
    <w:semiHidden/>
    <w:rsid w:val="00D638A7"/>
    <w:rPr>
      <w:rFonts w:ascii="Verdana" w:hAnsi="Verdan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638A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638A7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638A7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638A7"/>
    <w:rPr>
      <w:rFonts w:ascii="Verdana" w:hAnsi="Verdana"/>
    </w:rPr>
  </w:style>
  <w:style w:type="character" w:styleId="Uwydatnienie">
    <w:name w:val="Emphasis"/>
    <w:basedOn w:val="Domylnaczcionkaakapitu"/>
    <w:uiPriority w:val="20"/>
    <w:semiHidden/>
    <w:unhideWhenUsed/>
    <w:qFormat/>
    <w:rsid w:val="00D638A7"/>
    <w:rPr>
      <w:rFonts w:ascii="Verdana" w:hAnsi="Verdana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638A7"/>
    <w:rPr>
      <w:rFonts w:ascii="Verdana" w:hAnsi="Verdana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638A7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638A7"/>
    <w:rPr>
      <w:rFonts w:ascii="Verdana" w:hAnsi="Verdana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D638A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638A7"/>
    <w:pPr>
      <w:spacing w:after="0" w:line="240" w:lineRule="auto"/>
    </w:pPr>
    <w:rPr>
      <w:rFonts w:eastAsiaTheme="majorEastAsia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D638A7"/>
    <w:rPr>
      <w:rFonts w:ascii="Verdana" w:hAnsi="Verdana"/>
      <w:color w:val="318B98" w:themeColor="accent5" w:themeShade="B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D638A7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38A7"/>
    <w:rPr>
      <w:rFonts w:ascii="Verdana" w:hAnsi="Verdan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38A7"/>
    <w:rPr>
      <w:rFonts w:ascii="Verdana" w:hAnsi="Verdana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38A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38A7"/>
    <w:rPr>
      <w:rFonts w:ascii="Verdana" w:hAnsi="Verdana"/>
      <w:szCs w:val="20"/>
    </w:rPr>
  </w:style>
  <w:style w:type="table" w:styleId="Tabelasiatki1jasna">
    <w:name w:val="Grid Table 1 Light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siatki3">
    <w:name w:val="Grid Table 3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638A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638A7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638A7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638A7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638A7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638A7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638A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638A7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638A7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638A7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638A7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638A7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D638A7"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38A7"/>
    <w:rPr>
      <w:rFonts w:ascii="Verdana" w:hAnsi="Verdana"/>
    </w:rPr>
  </w:style>
  <w:style w:type="character" w:customStyle="1" w:styleId="Nagwek7Znak">
    <w:name w:val="Nagłówek 7 Znak"/>
    <w:basedOn w:val="Domylnaczcionkaakapitu"/>
    <w:link w:val="Nagwek7"/>
    <w:uiPriority w:val="8"/>
    <w:semiHidden/>
    <w:rsid w:val="00D638A7"/>
    <w:rPr>
      <w:rFonts w:ascii="Verdana" w:eastAsiaTheme="majorEastAsia" w:hAnsi="Verdana" w:cstheme="majorBidi"/>
      <w:i/>
      <w:iCs/>
      <w:color w:val="294E1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8"/>
    <w:semiHidden/>
    <w:rsid w:val="00D638A7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8"/>
    <w:semiHidden/>
    <w:rsid w:val="00D638A7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D638A7"/>
    <w:rPr>
      <w:rFonts w:ascii="Verdana" w:hAnsi="Verdana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638A7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638A7"/>
    <w:rPr>
      <w:rFonts w:ascii="Verdana" w:hAnsi="Verdana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638A7"/>
    <w:rPr>
      <w:rFonts w:ascii="Verdana" w:hAnsi="Verdana"/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D638A7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D638A7"/>
    <w:rPr>
      <w:rFonts w:ascii="Verdana" w:hAnsi="Verdana"/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D638A7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38A7"/>
    <w:pPr>
      <w:spacing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38A7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638A7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638A7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638A7"/>
    <w:rPr>
      <w:rFonts w:ascii="Verdana" w:hAnsi="Verdana"/>
      <w:i/>
      <w:iCs/>
    </w:rPr>
  </w:style>
  <w:style w:type="character" w:styleId="Hipercze">
    <w:name w:val="Hyperlink"/>
    <w:basedOn w:val="Domylnaczcionkaakapitu"/>
    <w:uiPriority w:val="99"/>
    <w:unhideWhenUsed/>
    <w:rsid w:val="00D638A7"/>
    <w:rPr>
      <w:rFonts w:ascii="Verdana" w:hAnsi="Verdana"/>
      <w:color w:val="2A4F1C" w:themeColor="accent1" w:themeShade="80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638A7"/>
    <w:pPr>
      <w:spacing w:after="0" w:line="240" w:lineRule="auto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638A7"/>
    <w:rPr>
      <w:rFonts w:eastAsiaTheme="majorEastAsia" w:cstheme="majorBidi"/>
      <w:b/>
      <w:bCs/>
    </w:rPr>
  </w:style>
  <w:style w:type="table" w:styleId="Jasnasiatka">
    <w:name w:val="Light Grid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638A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638A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638A7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638A7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638A7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638A7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638A7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D638A7"/>
    <w:rPr>
      <w:rFonts w:ascii="Verdana" w:hAnsi="Verdana"/>
    </w:rPr>
  </w:style>
  <w:style w:type="paragraph" w:styleId="Lista">
    <w:name w:val="List"/>
    <w:basedOn w:val="Normalny"/>
    <w:uiPriority w:val="99"/>
    <w:semiHidden/>
    <w:unhideWhenUsed/>
    <w:rsid w:val="00D638A7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638A7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638A7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638A7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638A7"/>
    <w:pPr>
      <w:ind w:left="180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638A7"/>
    <w:pPr>
      <w:numPr>
        <w:numId w:val="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638A7"/>
    <w:pPr>
      <w:numPr>
        <w:numId w:val="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638A7"/>
    <w:pPr>
      <w:numPr>
        <w:numId w:val="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638A7"/>
    <w:pPr>
      <w:numPr>
        <w:numId w:val="9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638A7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638A7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638A7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638A7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638A7"/>
    <w:pPr>
      <w:spacing w:after="120"/>
      <w:ind w:left="1800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638A7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638A7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638A7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638A7"/>
    <w:pPr>
      <w:numPr>
        <w:numId w:val="13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D638A7"/>
    <w:pPr>
      <w:ind w:left="720"/>
      <w:contextualSpacing/>
    </w:pPr>
  </w:style>
  <w:style w:type="table" w:styleId="Tabelalisty1jasna">
    <w:name w:val="List Table 1 Light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2">
    <w:name w:val="List Table 2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3">
    <w:name w:val="List Table 3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638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638A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638A7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638A7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638A7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638A7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638A7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638A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638A7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638A7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638A7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638A7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638A7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D638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638A7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638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638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638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638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638A7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Bezodstpw">
    <w:name w:val="No Spacing"/>
    <w:link w:val="BezodstpwZnak"/>
    <w:uiPriority w:val="1"/>
    <w:qFormat/>
    <w:rsid w:val="00D638A7"/>
    <w:pPr>
      <w:spacing w:after="0" w:line="240" w:lineRule="auto"/>
    </w:pPr>
    <w:rPr>
      <w:rFonts w:ascii="Verdana" w:hAnsi="Verdana"/>
    </w:rPr>
  </w:style>
  <w:style w:type="paragraph" w:styleId="NormalnyWeb">
    <w:name w:val="Normal (Web)"/>
    <w:basedOn w:val="Normalny"/>
    <w:uiPriority w:val="99"/>
    <w:semiHidden/>
    <w:unhideWhenUsed/>
    <w:rsid w:val="00D638A7"/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D638A7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638A7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638A7"/>
    <w:rPr>
      <w:rFonts w:ascii="Verdana" w:hAnsi="Verdana"/>
    </w:rPr>
  </w:style>
  <w:style w:type="character" w:styleId="Numerstrony">
    <w:name w:val="page number"/>
    <w:basedOn w:val="Domylnaczcionkaakapitu"/>
    <w:uiPriority w:val="99"/>
    <w:semiHidden/>
    <w:unhideWhenUsed/>
    <w:rsid w:val="00D638A7"/>
    <w:rPr>
      <w:rFonts w:ascii="Verdana" w:hAnsi="Verdana"/>
    </w:rPr>
  </w:style>
  <w:style w:type="table" w:styleId="Zwykatabela1">
    <w:name w:val="Plain Table 1"/>
    <w:basedOn w:val="Standardowy"/>
    <w:uiPriority w:val="41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638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638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638A7"/>
    <w:pPr>
      <w:spacing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638A7"/>
    <w:rPr>
      <w:rFonts w:ascii="Consolas" w:hAnsi="Consolas"/>
      <w:szCs w:val="21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638A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638A7"/>
    <w:rPr>
      <w:rFonts w:ascii="Verdana" w:hAnsi="Verdana"/>
    </w:rPr>
  </w:style>
  <w:style w:type="paragraph" w:styleId="Podpis">
    <w:name w:val="Signature"/>
    <w:basedOn w:val="Normalny"/>
    <w:link w:val="PodpisZnak"/>
    <w:uiPriority w:val="99"/>
    <w:semiHidden/>
    <w:unhideWhenUsed/>
    <w:rsid w:val="00D638A7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638A7"/>
    <w:rPr>
      <w:rFonts w:ascii="Verdana" w:hAnsi="Verdana"/>
    </w:rPr>
  </w:style>
  <w:style w:type="character" w:styleId="Pogrubienie">
    <w:name w:val="Strong"/>
    <w:basedOn w:val="Domylnaczcionkaakapitu"/>
    <w:uiPriority w:val="22"/>
    <w:semiHidden/>
    <w:unhideWhenUsed/>
    <w:rsid w:val="00D638A7"/>
    <w:rPr>
      <w:rFonts w:ascii="Verdana" w:hAnsi="Verdana"/>
      <w:b/>
      <w:bCs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D638A7"/>
    <w:rPr>
      <w:rFonts w:ascii="Verdana" w:hAnsi="Verdana"/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D638A7"/>
    <w:rPr>
      <w:rFonts w:ascii="Verdana" w:hAnsi="Verdana"/>
      <w:smallCaps/>
      <w:color w:val="5A5A5A" w:themeColor="text1" w:themeTint="A5"/>
    </w:rPr>
  </w:style>
  <w:style w:type="table" w:styleId="Tabela-Efekty3W1">
    <w:name w:val="Table 3D effects 1"/>
    <w:basedOn w:val="Standardowy"/>
    <w:uiPriority w:val="99"/>
    <w:semiHidden/>
    <w:unhideWhenUsed/>
    <w:rsid w:val="00D638A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D638A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D638A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638A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638A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638A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638A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638A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638A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638A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638A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638A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D638A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D638A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D638A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638A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638A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638A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638A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638A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638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D638A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638A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638A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638A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638A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638A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D638A7"/>
    <w:pPr>
      <w:spacing w:after="0"/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D638A7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D638A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638A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638A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638A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638A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63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D638A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638A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638A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D638A7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638A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638A7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638A7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638A7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638A7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638A7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638A7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638A7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638A7"/>
    <w:pPr>
      <w:spacing w:after="100"/>
      <w:ind w:left="1760"/>
    </w:pPr>
  </w:style>
  <w:style w:type="character" w:customStyle="1" w:styleId="Mention">
    <w:name w:val="Mention"/>
    <w:basedOn w:val="Domylnaczcionkaakapitu"/>
    <w:uiPriority w:val="99"/>
    <w:semiHidden/>
    <w:unhideWhenUsed/>
    <w:rsid w:val="00D638A7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638A7"/>
    <w:pPr>
      <w:numPr>
        <w:numId w:val="15"/>
      </w:numPr>
    </w:pPr>
  </w:style>
  <w:style w:type="numbering" w:styleId="1ai">
    <w:name w:val="Outline List 1"/>
    <w:basedOn w:val="Bezlisty"/>
    <w:uiPriority w:val="99"/>
    <w:semiHidden/>
    <w:unhideWhenUsed/>
    <w:rsid w:val="00D638A7"/>
    <w:pPr>
      <w:numPr>
        <w:numId w:val="16"/>
      </w:numPr>
    </w:pPr>
  </w:style>
  <w:style w:type="character" w:customStyle="1" w:styleId="Hashtag">
    <w:name w:val="Hashtag"/>
    <w:basedOn w:val="Domylnaczcionkaakapitu"/>
    <w:uiPriority w:val="99"/>
    <w:semiHidden/>
    <w:unhideWhenUsed/>
    <w:rsid w:val="00D638A7"/>
    <w:rPr>
      <w:rFonts w:ascii="Verdana" w:hAnsi="Verdana"/>
      <w:color w:val="2B579A"/>
      <w:shd w:val="clear" w:color="auto" w:fill="E1DFDD"/>
    </w:rPr>
  </w:style>
  <w:style w:type="numbering" w:styleId="Artykusekcja">
    <w:name w:val="Outline List 3"/>
    <w:basedOn w:val="Bezlisty"/>
    <w:uiPriority w:val="99"/>
    <w:semiHidden/>
    <w:unhideWhenUsed/>
    <w:rsid w:val="00D638A7"/>
    <w:pPr>
      <w:numPr>
        <w:numId w:val="17"/>
      </w:numPr>
    </w:pPr>
  </w:style>
  <w:style w:type="character" w:customStyle="1" w:styleId="SmartHyperlink">
    <w:name w:val="Smart Hyperlink"/>
    <w:basedOn w:val="Domylnaczcionkaakapitu"/>
    <w:uiPriority w:val="99"/>
    <w:semiHidden/>
    <w:unhideWhenUsed/>
    <w:rsid w:val="00D638A7"/>
    <w:rPr>
      <w:rFonts w:ascii="Verdana" w:hAnsi="Verdana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638A7"/>
    <w:rPr>
      <w:rFonts w:ascii="Verdana" w:hAnsi="Verdana"/>
      <w:color w:val="605E5C"/>
      <w:shd w:val="clear" w:color="auto" w:fill="E1DFDD"/>
    </w:rPr>
  </w:style>
  <w:style w:type="character" w:customStyle="1" w:styleId="BezodstpwZnak">
    <w:name w:val="Bez odstępów Znak"/>
    <w:basedOn w:val="Domylnaczcionkaakapitu"/>
    <w:link w:val="Bezodstpw"/>
    <w:uiPriority w:val="1"/>
    <w:rsid w:val="00603E9E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diagramData" Target="diagrams/data1.xml"/><Relationship Id="rId18" Type="http://schemas.openxmlformats.org/officeDocument/2006/relationships/hyperlink" Target="http://www.praca.gov.pl" TargetMode="External"/><Relationship Id="rId26" Type="http://schemas.microsoft.com/office/2007/relationships/diagramDrawing" Target="diagrams/drawing2.xm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microsoft.com/office/2007/relationships/diagramDrawing" Target="diagrams/drawing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diagramQuickStyle" Target="diagrams/quickStyle2.xml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diagramLayout" Target="diagrams/layout2.xml"/><Relationship Id="rId28" Type="http://schemas.openxmlformats.org/officeDocument/2006/relationships/image" Target="media/image4.jpeg"/><Relationship Id="rId10" Type="http://schemas.openxmlformats.org/officeDocument/2006/relationships/webSettings" Target="webSettings.xml"/><Relationship Id="rId19" Type="http://schemas.openxmlformats.org/officeDocument/2006/relationships/hyperlink" Target="http://www.praca.gov.pl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diagramLayout" Target="diagrams/layout1.xml"/><Relationship Id="rId22" Type="http://schemas.openxmlformats.org/officeDocument/2006/relationships/diagramData" Target="diagrams/data2.xml"/><Relationship Id="rId27" Type="http://schemas.openxmlformats.org/officeDocument/2006/relationships/image" Target="media/image3.pn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%20Borkowska\AppData\Roaming\Microsoft\Szablony\Trzyszpaltowa%20broszura%20(niebieski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6CD0DE-B4BF-484F-A0DF-6C940FB67A63}" type="doc">
      <dgm:prSet loTypeId="urn:microsoft.com/office/officeart/2005/8/layout/vList5" loCatId="list" qsTypeId="urn:microsoft.com/office/officeart/2005/8/quickstyle/simple2" qsCatId="simple" csTypeId="urn:microsoft.com/office/officeart/2005/8/colors/accent1_4" csCatId="accent1" phldr="1"/>
      <dgm:spPr/>
      <dgm:t>
        <a:bodyPr/>
        <a:lstStyle/>
        <a:p>
          <a:endParaRPr lang="pl-PL"/>
        </a:p>
      </dgm:t>
    </dgm:pt>
    <dgm:pt modelId="{927FE679-4916-4D2F-8071-96AFDBD07A5A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Urząd Wojewódzki</a:t>
          </a:r>
        </a:p>
      </dgm:t>
    </dgm:pt>
    <dgm:pt modelId="{2A8A4310-F059-4357-A234-7D064933E30F}" type="parTrans" cxnId="{C8CEF7D8-4CBA-4976-871B-F2761FA94DED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B4C330C3-43A7-4002-BD33-B1DFEBE27392}" type="sibTrans" cxnId="{C8CEF7D8-4CBA-4976-871B-F2761FA94DED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383AF99-D994-463E-8A72-14AE15052D5B}">
      <dgm:prSet phldrT="[Tekst]" custT="1"/>
      <dgm:spPr/>
      <dgm:t>
        <a:bodyPr/>
        <a:lstStyle/>
        <a:p>
          <a:r>
            <a:rPr lang="pl-PL" sz="800">
              <a:latin typeface="Verdana" panose="020B0604030504040204" pitchFamily="34" charset="0"/>
              <a:ea typeface="Verdana" panose="020B0604030504040204" pitchFamily="34" charset="0"/>
            </a:rPr>
            <a:t>Pozostałe typy zezwoleń na pracę</a:t>
          </a:r>
        </a:p>
      </dgm:t>
    </dgm:pt>
    <dgm:pt modelId="{C5164751-27F5-4F1E-824E-716D6DDA441D}" type="parTrans" cxnId="{EB488D4A-51F9-4531-BF1B-6F51B754B8D5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A0A483FC-8A71-4F45-92F8-45C75B3420A5}" type="sibTrans" cxnId="{EB488D4A-51F9-4531-BF1B-6F51B754B8D5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C3F07EC7-66AF-48B6-B467-739691F03A82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Urząd Pracy</a:t>
          </a:r>
        </a:p>
      </dgm:t>
    </dgm:pt>
    <dgm:pt modelId="{B83B28D0-3B7A-49C2-ADFB-1198965557E5}" type="parTrans" cxnId="{B8CC1D56-7D7C-4AB8-8BCE-A7357F6E0C80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0A04E634-6044-4C13-8489-CB3F87D7C5FF}" type="sibTrans" cxnId="{B8CC1D56-7D7C-4AB8-8BCE-A7357F6E0C80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73A53234-C80F-4673-8B99-098FDE843434}">
      <dgm:prSet phldrT="[Tekst]" custT="1"/>
      <dgm:spPr/>
      <dgm:t>
        <a:bodyPr/>
        <a:lstStyle/>
        <a:p>
          <a:pPr>
            <a:spcAft>
              <a:spcPct val="15000"/>
            </a:spcAft>
          </a:pPr>
          <a:r>
            <a:rPr lang="pl-PL" sz="8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Oświadczenia o powierzeniu wykonywania pracy cudzoziemcowi</a:t>
          </a:r>
          <a:endParaRPr lang="pl-PL" sz="7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88FF6FB3-40C4-42CA-8879-139E189DE688}" type="parTrans" cxnId="{0F6D0FDE-A983-4E4F-9DC0-6A3702840822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1AA750E3-DACB-456F-B032-2823B1542308}" type="sibTrans" cxnId="{0F6D0FDE-A983-4E4F-9DC0-6A3702840822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F301B781-DB8B-44D8-868E-A0A878D9AF28}">
      <dgm:prSet phldrT="[Tekst]" custT="1"/>
      <dgm:spPr/>
      <dgm:t>
        <a:bodyPr/>
        <a:lstStyle/>
        <a:p>
          <a:pPr>
            <a:spcAft>
              <a:spcPts val="0"/>
            </a:spcAft>
          </a:pPr>
          <a:r>
            <a:rPr lang="pl-PL" sz="8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Uzyskiwanie informacji Starosty</a:t>
          </a:r>
        </a:p>
      </dgm:t>
    </dgm:pt>
    <dgm:pt modelId="{B23ECF0D-04FC-47BE-A025-A4F7A88C175F}" type="parTrans" cxnId="{044AB014-CCB4-41EF-A571-C71CD2786037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6E6FA4BF-EBCF-4F14-ABCC-CBA20FA8961F}" type="sibTrans" cxnId="{044AB014-CCB4-41EF-A571-C71CD2786037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B2636A49-3FDB-4152-B3D9-8BA0126CD54D}">
      <dgm:prSet phldrT="[Tekst]" custT="1"/>
      <dgm:spPr/>
      <dgm:t>
        <a:bodyPr/>
        <a:lstStyle/>
        <a:p>
          <a:r>
            <a:rPr lang="pl-PL" sz="800">
              <a:latin typeface="Verdana" panose="020B0604030504040204" pitchFamily="34" charset="0"/>
              <a:ea typeface="Verdana" panose="020B0604030504040204" pitchFamily="34" charset="0"/>
            </a:rPr>
            <a:t>Zezwolenia na pobyt</a:t>
          </a:r>
        </a:p>
      </dgm:t>
    </dgm:pt>
    <dgm:pt modelId="{8803C91B-C10B-422A-99AF-01EE5D5728AB}" type="parTrans" cxnId="{B753668D-AB54-400D-BBD9-22559C866233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6D98A0AB-B4B7-4155-88DD-958D0298F1C0}" type="sibTrans" cxnId="{B753668D-AB54-400D-BBD9-22559C866233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3FC971CB-BD98-436F-89EE-46877D5A5F60}">
      <dgm:prSet phldrT="[Tekst]" custT="1"/>
      <dgm:spPr/>
      <dgm:t>
        <a:bodyPr/>
        <a:lstStyle/>
        <a:p>
          <a:pPr>
            <a:spcAft>
              <a:spcPct val="15000"/>
            </a:spcAft>
          </a:pPr>
          <a:r>
            <a:rPr lang="pl-PL" sz="8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Zezwolenia na pracę sezonową- typ </a:t>
          </a:r>
          <a:r>
            <a:rPr lang="pl-PL" sz="7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S</a:t>
          </a:r>
        </a:p>
      </dgm:t>
    </dgm:pt>
    <dgm:pt modelId="{FE9E7E11-A015-4924-9D78-5FB62DF898C2}" type="parTrans" cxnId="{7F9550B0-DDDD-42DE-AEE7-1562FB03BFE4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A467686F-4B84-4ECA-B7FD-CB63B3DDA01B}" type="sibTrans" cxnId="{7F9550B0-DDDD-42DE-AEE7-1562FB03BFE4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35A5450B-D86C-4C50-B291-2AE6F760EBEE}">
      <dgm:prSet phldrT="[Tekst]" custT="1"/>
      <dgm:spPr/>
      <dgm:t>
        <a:bodyPr/>
        <a:lstStyle/>
        <a:p>
          <a:r>
            <a:rPr lang="pl-PL" sz="800">
              <a:latin typeface="Verdana" panose="020B0604030504040204" pitchFamily="34" charset="0"/>
              <a:ea typeface="Verdana" panose="020B0604030504040204" pitchFamily="34" charset="0"/>
            </a:rPr>
            <a:t>Zezwolenia jednolite na pobyt i pracę</a:t>
          </a:r>
        </a:p>
      </dgm:t>
    </dgm:pt>
    <dgm:pt modelId="{A0B5D427-0C18-4D9E-9127-651147BE72FD}" type="parTrans" cxnId="{74DC98EA-9942-4A4B-B908-0FAE25F35023}">
      <dgm:prSet/>
      <dgm:spPr/>
      <dgm:t>
        <a:bodyPr/>
        <a:lstStyle/>
        <a:p>
          <a:endParaRPr lang="pl-PL"/>
        </a:p>
      </dgm:t>
    </dgm:pt>
    <dgm:pt modelId="{D249A9E7-3EF3-4D0C-9C6C-8B8BF4320929}" type="sibTrans" cxnId="{74DC98EA-9942-4A4B-B908-0FAE25F35023}">
      <dgm:prSet/>
      <dgm:spPr/>
      <dgm:t>
        <a:bodyPr/>
        <a:lstStyle/>
        <a:p>
          <a:endParaRPr lang="pl-PL"/>
        </a:p>
      </dgm:t>
    </dgm:pt>
    <dgm:pt modelId="{24EE778F-F80E-4029-B53C-4BD53654641B}" type="pres">
      <dgm:prSet presAssocID="{3A6CD0DE-B4BF-484F-A0DF-6C940FB67A6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C7EF2EE5-10B0-4134-9B1F-B55CB6C3875C}" type="pres">
      <dgm:prSet presAssocID="{927FE679-4916-4D2F-8071-96AFDBD07A5A}" presName="linNode" presStyleCnt="0"/>
      <dgm:spPr/>
      <dgm:t>
        <a:bodyPr/>
        <a:lstStyle/>
        <a:p>
          <a:endParaRPr lang="pl-PL"/>
        </a:p>
      </dgm:t>
    </dgm:pt>
    <dgm:pt modelId="{768DF4A9-FB79-419B-8700-8C33C7FE1C70}" type="pres">
      <dgm:prSet presAssocID="{927FE679-4916-4D2F-8071-96AFDBD07A5A}" presName="parentText" presStyleLbl="node1" presStyleIdx="0" presStyleCnt="2" custLinFactY="47221" custLinFactNeighborX="-76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2FE1C82-B202-4687-88C4-DF83695A99AD}" type="pres">
      <dgm:prSet presAssocID="{927FE679-4916-4D2F-8071-96AFDBD07A5A}" presName="descendantText" presStyleLbl="alignAccFollowNode1" presStyleIdx="0" presStyleCnt="2" custScaleY="118390" custLinFactY="50062" custLinFactNeighborX="1295" custLinFactNeighborY="10000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C7E0EFE-8E00-478E-B3D9-1A17357E459B}" type="pres">
      <dgm:prSet presAssocID="{B4C330C3-43A7-4002-BD33-B1DFEBE27392}" presName="sp" presStyleCnt="0"/>
      <dgm:spPr/>
      <dgm:t>
        <a:bodyPr/>
        <a:lstStyle/>
        <a:p>
          <a:endParaRPr lang="pl-PL"/>
        </a:p>
      </dgm:t>
    </dgm:pt>
    <dgm:pt modelId="{C44FECCB-1296-4EE7-ACE0-0473FA53DC4C}" type="pres">
      <dgm:prSet presAssocID="{C3F07EC7-66AF-48B6-B467-739691F03A82}" presName="linNode" presStyleCnt="0"/>
      <dgm:spPr/>
      <dgm:t>
        <a:bodyPr/>
        <a:lstStyle/>
        <a:p>
          <a:endParaRPr lang="pl-PL"/>
        </a:p>
      </dgm:t>
    </dgm:pt>
    <dgm:pt modelId="{3256D1DE-AC28-44FF-A1F7-86D49CFB4612}" type="pres">
      <dgm:prSet presAssocID="{C3F07EC7-66AF-48B6-B467-739691F03A82}" presName="parentText" presStyleLbl="node1" presStyleIdx="1" presStyleCnt="2" custLinFactY="-4604" custLinFactNeighborY="-10000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E2EEC5-B79D-44BC-ADFA-26D17654DE56}" type="pres">
      <dgm:prSet presAssocID="{C3F07EC7-66AF-48B6-B467-739691F03A82}" presName="descendantText" presStyleLbl="alignAccFollowNode1" presStyleIdx="1" presStyleCnt="2" custScaleX="108001" custScaleY="145132" custLinFactY="-58310" custLinFactNeighborX="154" custLinFactNeighborY="-10000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97C3924B-AF42-4453-BEE4-D7B87BDA5FE9}" type="presOf" srcId="{927FE679-4916-4D2F-8071-96AFDBD07A5A}" destId="{768DF4A9-FB79-419B-8700-8C33C7FE1C70}" srcOrd="0" destOrd="0" presId="urn:microsoft.com/office/officeart/2005/8/layout/vList5"/>
    <dgm:cxn modelId="{AE89B153-8EBA-45CF-8CD9-75B42DED951D}" type="presOf" srcId="{C3F07EC7-66AF-48B6-B467-739691F03A82}" destId="{3256D1DE-AC28-44FF-A1F7-86D49CFB4612}" srcOrd="0" destOrd="0" presId="urn:microsoft.com/office/officeart/2005/8/layout/vList5"/>
    <dgm:cxn modelId="{EB488D4A-51F9-4531-BF1B-6F51B754B8D5}" srcId="{927FE679-4916-4D2F-8071-96AFDBD07A5A}" destId="{E383AF99-D994-463E-8A72-14AE15052D5B}" srcOrd="0" destOrd="0" parTransId="{C5164751-27F5-4F1E-824E-716D6DDA441D}" sibTransId="{A0A483FC-8A71-4F45-92F8-45C75B3420A5}"/>
    <dgm:cxn modelId="{B753668D-AB54-400D-BBD9-22559C866233}" srcId="{927FE679-4916-4D2F-8071-96AFDBD07A5A}" destId="{B2636A49-3FDB-4152-B3D9-8BA0126CD54D}" srcOrd="1" destOrd="0" parTransId="{8803C91B-C10B-422A-99AF-01EE5D5728AB}" sibTransId="{6D98A0AB-B4B7-4155-88DD-958D0298F1C0}"/>
    <dgm:cxn modelId="{74DC98EA-9942-4A4B-B908-0FAE25F35023}" srcId="{927FE679-4916-4D2F-8071-96AFDBD07A5A}" destId="{35A5450B-D86C-4C50-B291-2AE6F760EBEE}" srcOrd="2" destOrd="0" parTransId="{A0B5D427-0C18-4D9E-9127-651147BE72FD}" sibTransId="{D249A9E7-3EF3-4D0C-9C6C-8B8BF4320929}"/>
    <dgm:cxn modelId="{072E24D8-C29C-47CD-8906-297D82ED7834}" type="presOf" srcId="{3A6CD0DE-B4BF-484F-A0DF-6C940FB67A63}" destId="{24EE778F-F80E-4029-B53C-4BD53654641B}" srcOrd="0" destOrd="0" presId="urn:microsoft.com/office/officeart/2005/8/layout/vList5"/>
    <dgm:cxn modelId="{B8CC1D56-7D7C-4AB8-8BCE-A7357F6E0C80}" srcId="{3A6CD0DE-B4BF-484F-A0DF-6C940FB67A63}" destId="{C3F07EC7-66AF-48B6-B467-739691F03A82}" srcOrd="1" destOrd="0" parTransId="{B83B28D0-3B7A-49C2-ADFB-1198965557E5}" sibTransId="{0A04E634-6044-4C13-8489-CB3F87D7C5FF}"/>
    <dgm:cxn modelId="{044AB014-CCB4-41EF-A571-C71CD2786037}" srcId="{C3F07EC7-66AF-48B6-B467-739691F03A82}" destId="{F301B781-DB8B-44D8-868E-A0A878D9AF28}" srcOrd="1" destOrd="0" parTransId="{B23ECF0D-04FC-47BE-A025-A4F7A88C175F}" sibTransId="{6E6FA4BF-EBCF-4F14-ABCC-CBA20FA8961F}"/>
    <dgm:cxn modelId="{C8CEF7D8-4CBA-4976-871B-F2761FA94DED}" srcId="{3A6CD0DE-B4BF-484F-A0DF-6C940FB67A63}" destId="{927FE679-4916-4D2F-8071-96AFDBD07A5A}" srcOrd="0" destOrd="0" parTransId="{2A8A4310-F059-4357-A234-7D064933E30F}" sibTransId="{B4C330C3-43A7-4002-BD33-B1DFEBE27392}"/>
    <dgm:cxn modelId="{7F9550B0-DDDD-42DE-AEE7-1562FB03BFE4}" srcId="{C3F07EC7-66AF-48B6-B467-739691F03A82}" destId="{3FC971CB-BD98-436F-89EE-46877D5A5F60}" srcOrd="2" destOrd="0" parTransId="{FE9E7E11-A015-4924-9D78-5FB62DF898C2}" sibTransId="{A467686F-4B84-4ECA-B7FD-CB63B3DDA01B}"/>
    <dgm:cxn modelId="{EF30FA0B-7AF9-4403-B8B3-EBE9B7C6D802}" type="presOf" srcId="{B2636A49-3FDB-4152-B3D9-8BA0126CD54D}" destId="{22FE1C82-B202-4687-88C4-DF83695A99AD}" srcOrd="0" destOrd="1" presId="urn:microsoft.com/office/officeart/2005/8/layout/vList5"/>
    <dgm:cxn modelId="{F61157D1-2899-4F10-B25A-99E5AE31D1A2}" type="presOf" srcId="{73A53234-C80F-4673-8B99-098FDE843434}" destId="{EEE2EEC5-B79D-44BC-ADFA-26D17654DE56}" srcOrd="0" destOrd="0" presId="urn:microsoft.com/office/officeart/2005/8/layout/vList5"/>
    <dgm:cxn modelId="{C05A1EEB-EB62-4A8D-B101-4A2A4F82D001}" type="presOf" srcId="{35A5450B-D86C-4C50-B291-2AE6F760EBEE}" destId="{22FE1C82-B202-4687-88C4-DF83695A99AD}" srcOrd="0" destOrd="2" presId="urn:microsoft.com/office/officeart/2005/8/layout/vList5"/>
    <dgm:cxn modelId="{A9612EB9-654E-479F-B441-CD8CA33A6F86}" type="presOf" srcId="{3FC971CB-BD98-436F-89EE-46877D5A5F60}" destId="{EEE2EEC5-B79D-44BC-ADFA-26D17654DE56}" srcOrd="0" destOrd="2" presId="urn:microsoft.com/office/officeart/2005/8/layout/vList5"/>
    <dgm:cxn modelId="{0F6D0FDE-A983-4E4F-9DC0-6A3702840822}" srcId="{C3F07EC7-66AF-48B6-B467-739691F03A82}" destId="{73A53234-C80F-4673-8B99-098FDE843434}" srcOrd="0" destOrd="0" parTransId="{88FF6FB3-40C4-42CA-8879-139E189DE688}" sibTransId="{1AA750E3-DACB-456F-B032-2823B1542308}"/>
    <dgm:cxn modelId="{03E9FA8F-652F-4ACD-BF91-CCDB96B7FA14}" type="presOf" srcId="{E383AF99-D994-463E-8A72-14AE15052D5B}" destId="{22FE1C82-B202-4687-88C4-DF83695A99AD}" srcOrd="0" destOrd="0" presId="urn:microsoft.com/office/officeart/2005/8/layout/vList5"/>
    <dgm:cxn modelId="{4254ED3B-CE41-417F-89EE-CC5CB83374CC}" type="presOf" srcId="{F301B781-DB8B-44D8-868E-A0A878D9AF28}" destId="{EEE2EEC5-B79D-44BC-ADFA-26D17654DE56}" srcOrd="0" destOrd="1" presId="urn:microsoft.com/office/officeart/2005/8/layout/vList5"/>
    <dgm:cxn modelId="{8253F3E9-6CD6-4CE8-9095-D5B00DA44E41}" type="presParOf" srcId="{24EE778F-F80E-4029-B53C-4BD53654641B}" destId="{C7EF2EE5-10B0-4134-9B1F-B55CB6C3875C}" srcOrd="0" destOrd="0" presId="urn:microsoft.com/office/officeart/2005/8/layout/vList5"/>
    <dgm:cxn modelId="{1A24A340-C4D6-41A9-BE3A-2D253FD82DA6}" type="presParOf" srcId="{C7EF2EE5-10B0-4134-9B1F-B55CB6C3875C}" destId="{768DF4A9-FB79-419B-8700-8C33C7FE1C70}" srcOrd="0" destOrd="0" presId="urn:microsoft.com/office/officeart/2005/8/layout/vList5"/>
    <dgm:cxn modelId="{79B88F82-21C3-4E93-87FC-1B266540469A}" type="presParOf" srcId="{C7EF2EE5-10B0-4134-9B1F-B55CB6C3875C}" destId="{22FE1C82-B202-4687-88C4-DF83695A99AD}" srcOrd="1" destOrd="0" presId="urn:microsoft.com/office/officeart/2005/8/layout/vList5"/>
    <dgm:cxn modelId="{19490B52-88B1-4DD7-B51E-E06608597D4E}" type="presParOf" srcId="{24EE778F-F80E-4029-B53C-4BD53654641B}" destId="{5C7E0EFE-8E00-478E-B3D9-1A17357E459B}" srcOrd="1" destOrd="0" presId="urn:microsoft.com/office/officeart/2005/8/layout/vList5"/>
    <dgm:cxn modelId="{09954080-D623-4E30-A865-013CD947CFF9}" type="presParOf" srcId="{24EE778F-F80E-4029-B53C-4BD53654641B}" destId="{C44FECCB-1296-4EE7-ACE0-0473FA53DC4C}" srcOrd="2" destOrd="0" presId="urn:microsoft.com/office/officeart/2005/8/layout/vList5"/>
    <dgm:cxn modelId="{3B6D8689-CD39-4D91-8E8D-FADF50DA906A}" type="presParOf" srcId="{C44FECCB-1296-4EE7-ACE0-0473FA53DC4C}" destId="{3256D1DE-AC28-44FF-A1F7-86D49CFB4612}" srcOrd="0" destOrd="0" presId="urn:microsoft.com/office/officeart/2005/8/layout/vList5"/>
    <dgm:cxn modelId="{ADFE9F16-28B9-4941-B657-05A29874657C}" type="presParOf" srcId="{C44FECCB-1296-4EE7-ACE0-0473FA53DC4C}" destId="{EEE2EEC5-B79D-44BC-ADFA-26D17654DE56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0CC3720-0D0F-4102-B34A-1C3C897A417C}" type="doc">
      <dgm:prSet loTypeId="urn:microsoft.com/office/officeart/2005/8/layout/chevron2" loCatId="process" qsTypeId="urn:microsoft.com/office/officeart/2005/8/quickstyle/simple2" qsCatId="simple" csTypeId="urn:microsoft.com/office/officeart/2005/8/colors/accent1_4" csCatId="accent1" phldr="1"/>
      <dgm:spPr/>
      <dgm:t>
        <a:bodyPr/>
        <a:lstStyle/>
        <a:p>
          <a:endParaRPr lang="pl-PL"/>
        </a:p>
      </dgm:t>
    </dgm:pt>
    <dgm:pt modelId="{62810EE3-F019-4A90-8A8D-5B38F0F47F68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Profil zaufany</a:t>
          </a:r>
        </a:p>
      </dgm:t>
    </dgm:pt>
    <dgm:pt modelId="{48C988A2-0454-433F-B5F7-C811DCFF5102}" type="parTrans" cxnId="{48A5F76A-313A-411F-88E1-6C13551BFD11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D15C635B-6750-4747-85A2-ADEDC6A2874A}" type="sibTrans" cxnId="{48A5F76A-313A-411F-88E1-6C13551BFD11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6BCDE0C8-320C-44D7-A7F2-8B8846DECA1F}">
      <dgm:prSet phldrT="[Tekst]"/>
      <dgm:spPr/>
      <dgm:t>
        <a:bodyPr/>
        <a:lstStyle/>
        <a:p>
          <a:pPr>
            <a:spcBef>
              <a:spcPts val="600"/>
            </a:spcBef>
          </a:pPr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zakładamy na stronie pz.gov.pl</a:t>
          </a:r>
        </a:p>
      </dgm:t>
    </dgm:pt>
    <dgm:pt modelId="{9C215B40-C4BA-4D36-83EE-D528AF0EE7F6}" type="parTrans" cxnId="{3354EAC9-549A-480D-A774-0E72E8E8D580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7ABDB282-1FEC-442F-AF33-D0DADAE91DBE}" type="sibTrans" cxnId="{3354EAC9-549A-480D-A774-0E72E8E8D580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3942E60A-C566-4B1C-ADA5-D8104CDD70FB}">
      <dgm:prSet phldrT="[Tekst]"/>
      <dgm:spPr/>
      <dgm:t>
        <a:bodyPr/>
        <a:lstStyle/>
        <a:p>
          <a:pPr>
            <a:spcBef>
              <a:spcPts val="600"/>
            </a:spcBef>
          </a:pPr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potwierdzamy profil w wybranym punkcie np. ZUS</a:t>
          </a:r>
        </a:p>
      </dgm:t>
    </dgm:pt>
    <dgm:pt modelId="{87BDEDAB-49A4-415A-B6E6-67646FB230AF}" type="parTrans" cxnId="{6BF9E233-AB67-4C7D-8D44-C39CE8BB2D6B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D9EF49DE-61EE-45DC-9CF5-0C9B14FD47A9}" type="sibTrans" cxnId="{6BF9E233-AB67-4C7D-8D44-C39CE8BB2D6B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BC33C176-41CE-44C1-AF6E-3C39DF2BDA6D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Rejestracja konta</a:t>
          </a:r>
        </a:p>
      </dgm:t>
    </dgm:pt>
    <dgm:pt modelId="{605D29AD-D914-428D-AA2D-4FB0D55FEDD7}" type="parTrans" cxnId="{1763A1FF-3027-4606-9B50-6FDDBCBD6D79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68E3FB03-77E1-4188-9C15-EAB2B16EB487}" type="sibTrans" cxnId="{1763A1FF-3027-4606-9B50-6FDDBCBD6D79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CE33D72C-9CE4-4DFC-BF94-C8936FA55BEF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zakładamy konto na stronie praca.gov.pl</a:t>
          </a:r>
        </a:p>
      </dgm:t>
    </dgm:pt>
    <dgm:pt modelId="{27570A57-A7F3-4213-BD1B-7AA8FA16DA4A}" type="parTrans" cxnId="{DCE400DA-6E15-44D7-B2EE-1536172F6138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9BD78792-B93F-4930-A151-B8E0E7BC4840}" type="sibTrans" cxnId="{DCE400DA-6E15-44D7-B2EE-1536172F6138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B5E06EA4-209D-45D5-8286-EA8D30103F90}">
      <dgm:prSet phldrT="[Tekst]"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80D6E486-19FD-4FD2-9E3A-DBF4E3726E1E}" type="parTrans" cxnId="{A7844EB3-52DD-4DAE-A138-6BA0F5BBB695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525C6DED-27E2-439E-AC28-D1BC06197B22}" type="sibTrans" cxnId="{A7844EB3-52DD-4DAE-A138-6BA0F5BBB695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8CBE476-BE44-4435-9837-FA44A0FDBDA2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Składanie wsniosków</a:t>
          </a:r>
        </a:p>
      </dgm:t>
    </dgm:pt>
    <dgm:pt modelId="{250D93C3-FFC0-4292-B1B4-96D75DDBAD35}" type="parTrans" cxnId="{62A49CAF-045C-4EC5-A986-65E4DF175908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0C1AE5D8-C7B9-4072-A2CD-9F7032E776E4}" type="sibTrans" cxnId="{62A49CAF-045C-4EC5-A986-65E4DF175908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637547C-C59D-4392-BE90-26917F9AFFA7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możliwe po zalogowaniu na stronie praca.gov.pl</a:t>
          </a:r>
        </a:p>
      </dgm:t>
    </dgm:pt>
    <dgm:pt modelId="{A806D823-9507-49AE-853F-A1B559CE50AC}" type="parTrans" cxnId="{E46AFE92-A994-4D53-BBF1-86BC2C7097F2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A319D185-8DFC-4E2B-9336-6746CE389FF4}" type="sibTrans" cxnId="{E46AFE92-A994-4D53-BBF1-86BC2C7097F2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49F03D8F-3D22-4FBA-AC20-7CEFBFC9FAF0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rejestrujemy organizację</a:t>
          </a:r>
        </a:p>
      </dgm:t>
    </dgm:pt>
    <dgm:pt modelId="{A2C6D29C-735E-4E28-A776-8F9587835AB4}" type="parTrans" cxnId="{3466D909-4CBF-47ED-919A-C8991AF9D791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D2ABD4F6-7DAB-4CB4-9F2B-76B60025A10A}" type="sibTrans" cxnId="{3466D909-4CBF-47ED-919A-C8991AF9D791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32E8DF1C-98C0-4601-980C-84FFD46D729A}">
      <dgm:prSet phldrT="[Tekst]"/>
      <dgm:spPr/>
      <dgm:t>
        <a:bodyPr/>
        <a:lstStyle/>
        <a:p>
          <a:r>
            <a:rPr lang="pl-PL">
              <a:latin typeface="Verdana" panose="020B0604030504040204" pitchFamily="34" charset="0"/>
              <a:ea typeface="Verdana" panose="020B0604030504040204" pitchFamily="34" charset="0"/>
            </a:rPr>
            <a:t>dodajemy i weryfikujemy reprezentanta</a:t>
          </a:r>
        </a:p>
      </dgm:t>
    </dgm:pt>
    <dgm:pt modelId="{FD0CCEA2-0606-4467-99AA-0B85E672E057}" type="parTrans" cxnId="{2002ED5A-36EC-427B-BE2A-DBB231F3899C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96D018CD-5B70-46CE-B3BC-4C917A23273A}" type="sibTrans" cxnId="{2002ED5A-36EC-427B-BE2A-DBB231F3899C}">
      <dgm:prSet/>
      <dgm:spPr/>
      <dgm:t>
        <a:bodyPr/>
        <a:lstStyle/>
        <a:p>
          <a:endParaRPr lang="pl-PL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5A389E76-BF02-4515-AC6B-416D7625C110}" type="pres">
      <dgm:prSet presAssocID="{30CC3720-0D0F-4102-B34A-1C3C897A417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4CEC97E0-C93D-448F-8D58-C8996852726C}" type="pres">
      <dgm:prSet presAssocID="{62810EE3-F019-4A90-8A8D-5B38F0F47F68}" presName="composite" presStyleCnt="0"/>
      <dgm:spPr/>
    </dgm:pt>
    <dgm:pt modelId="{B110C62E-E67A-4696-AB4E-69425E82BE24}" type="pres">
      <dgm:prSet presAssocID="{62810EE3-F019-4A90-8A8D-5B38F0F47F68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EEFD3F5-CC13-457F-89F7-642147C532A5}" type="pres">
      <dgm:prSet presAssocID="{62810EE3-F019-4A90-8A8D-5B38F0F47F68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46B560B-7AA5-468D-8EDD-84A0E903A10F}" type="pres">
      <dgm:prSet presAssocID="{D15C635B-6750-4747-85A2-ADEDC6A2874A}" presName="sp" presStyleCnt="0"/>
      <dgm:spPr/>
    </dgm:pt>
    <dgm:pt modelId="{043C7F20-9357-4B68-8C5D-191558078BB6}" type="pres">
      <dgm:prSet presAssocID="{BC33C176-41CE-44C1-AF6E-3C39DF2BDA6D}" presName="composite" presStyleCnt="0"/>
      <dgm:spPr/>
    </dgm:pt>
    <dgm:pt modelId="{58678D5B-CEB1-476B-A9DB-BA23AA395C98}" type="pres">
      <dgm:prSet presAssocID="{BC33C176-41CE-44C1-AF6E-3C39DF2BDA6D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7C0A9BE-7222-482D-B8A3-8D889D6859C0}" type="pres">
      <dgm:prSet presAssocID="{BC33C176-41CE-44C1-AF6E-3C39DF2BDA6D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6301C11-0718-46E8-8812-EBB733AEB82E}" type="pres">
      <dgm:prSet presAssocID="{68E3FB03-77E1-4188-9C15-EAB2B16EB487}" presName="sp" presStyleCnt="0"/>
      <dgm:spPr/>
    </dgm:pt>
    <dgm:pt modelId="{4295B0FF-D476-4AA6-B5FB-86665451A53D}" type="pres">
      <dgm:prSet presAssocID="{E8CBE476-BE44-4435-9837-FA44A0FDBDA2}" presName="composite" presStyleCnt="0"/>
      <dgm:spPr/>
    </dgm:pt>
    <dgm:pt modelId="{DE534400-AD38-4B10-8D39-C6EC39141BF4}" type="pres">
      <dgm:prSet presAssocID="{E8CBE476-BE44-4435-9837-FA44A0FDBDA2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895D0BC-E709-42BA-BBDF-CE573F4A632E}" type="pres">
      <dgm:prSet presAssocID="{E8CBE476-BE44-4435-9837-FA44A0FDBDA2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87E1053-0AAC-41F7-8B5D-3098AB7A2F65}" type="presOf" srcId="{32E8DF1C-98C0-4601-980C-84FFD46D729A}" destId="{77C0A9BE-7222-482D-B8A3-8D889D6859C0}" srcOrd="0" destOrd="2" presId="urn:microsoft.com/office/officeart/2005/8/layout/chevron2"/>
    <dgm:cxn modelId="{2002ED5A-36EC-427B-BE2A-DBB231F3899C}" srcId="{BC33C176-41CE-44C1-AF6E-3C39DF2BDA6D}" destId="{32E8DF1C-98C0-4601-980C-84FFD46D729A}" srcOrd="2" destOrd="0" parTransId="{FD0CCEA2-0606-4467-99AA-0B85E672E057}" sibTransId="{96D018CD-5B70-46CE-B3BC-4C917A23273A}"/>
    <dgm:cxn modelId="{6BF9E233-AB67-4C7D-8D44-C39CE8BB2D6B}" srcId="{62810EE3-F019-4A90-8A8D-5B38F0F47F68}" destId="{3942E60A-C566-4B1C-ADA5-D8104CDD70FB}" srcOrd="1" destOrd="0" parTransId="{87BDEDAB-49A4-415A-B6E6-67646FB230AF}" sibTransId="{D9EF49DE-61EE-45DC-9CF5-0C9B14FD47A9}"/>
    <dgm:cxn modelId="{55C7A729-B667-4ECB-BE36-44F6EBAE31F7}" type="presOf" srcId="{62810EE3-F019-4A90-8A8D-5B38F0F47F68}" destId="{B110C62E-E67A-4696-AB4E-69425E82BE24}" srcOrd="0" destOrd="0" presId="urn:microsoft.com/office/officeart/2005/8/layout/chevron2"/>
    <dgm:cxn modelId="{1763A1FF-3027-4606-9B50-6FDDBCBD6D79}" srcId="{30CC3720-0D0F-4102-B34A-1C3C897A417C}" destId="{BC33C176-41CE-44C1-AF6E-3C39DF2BDA6D}" srcOrd="1" destOrd="0" parTransId="{605D29AD-D914-428D-AA2D-4FB0D55FEDD7}" sibTransId="{68E3FB03-77E1-4188-9C15-EAB2B16EB487}"/>
    <dgm:cxn modelId="{F33E6EC9-BAA7-49FF-9ED5-6F72F3990332}" type="presOf" srcId="{B5E06EA4-209D-45D5-8286-EA8D30103F90}" destId="{77C0A9BE-7222-482D-B8A3-8D889D6859C0}" srcOrd="0" destOrd="3" presId="urn:microsoft.com/office/officeart/2005/8/layout/chevron2"/>
    <dgm:cxn modelId="{9D835E26-A6A9-4B56-9BA2-0C761F243174}" type="presOf" srcId="{E8CBE476-BE44-4435-9837-FA44A0FDBDA2}" destId="{DE534400-AD38-4B10-8D39-C6EC39141BF4}" srcOrd="0" destOrd="0" presId="urn:microsoft.com/office/officeart/2005/8/layout/chevron2"/>
    <dgm:cxn modelId="{62A49CAF-045C-4EC5-A986-65E4DF175908}" srcId="{30CC3720-0D0F-4102-B34A-1C3C897A417C}" destId="{E8CBE476-BE44-4435-9837-FA44A0FDBDA2}" srcOrd="2" destOrd="0" parTransId="{250D93C3-FFC0-4292-B1B4-96D75DDBAD35}" sibTransId="{0C1AE5D8-C7B9-4072-A2CD-9F7032E776E4}"/>
    <dgm:cxn modelId="{DCE400DA-6E15-44D7-B2EE-1536172F6138}" srcId="{BC33C176-41CE-44C1-AF6E-3C39DF2BDA6D}" destId="{CE33D72C-9CE4-4DFC-BF94-C8936FA55BEF}" srcOrd="0" destOrd="0" parTransId="{27570A57-A7F3-4213-BD1B-7AA8FA16DA4A}" sibTransId="{9BD78792-B93F-4930-A151-B8E0E7BC4840}"/>
    <dgm:cxn modelId="{E2D33094-5D8F-410A-8492-4423AA0AC52D}" type="presOf" srcId="{49F03D8F-3D22-4FBA-AC20-7CEFBFC9FAF0}" destId="{77C0A9BE-7222-482D-B8A3-8D889D6859C0}" srcOrd="0" destOrd="1" presId="urn:microsoft.com/office/officeart/2005/8/layout/chevron2"/>
    <dgm:cxn modelId="{E46AFE92-A994-4D53-BBF1-86BC2C7097F2}" srcId="{E8CBE476-BE44-4435-9837-FA44A0FDBDA2}" destId="{E637547C-C59D-4392-BE90-26917F9AFFA7}" srcOrd="0" destOrd="0" parTransId="{A806D823-9507-49AE-853F-A1B559CE50AC}" sibTransId="{A319D185-8DFC-4E2B-9336-6746CE389FF4}"/>
    <dgm:cxn modelId="{D060F478-AB8E-4127-B3AB-CEFE6F049CA2}" type="presOf" srcId="{CE33D72C-9CE4-4DFC-BF94-C8936FA55BEF}" destId="{77C0A9BE-7222-482D-B8A3-8D889D6859C0}" srcOrd="0" destOrd="0" presId="urn:microsoft.com/office/officeart/2005/8/layout/chevron2"/>
    <dgm:cxn modelId="{C45F6621-BFA7-42A4-8601-283B86E60A80}" type="presOf" srcId="{30CC3720-0D0F-4102-B34A-1C3C897A417C}" destId="{5A389E76-BF02-4515-AC6B-416D7625C110}" srcOrd="0" destOrd="0" presId="urn:microsoft.com/office/officeart/2005/8/layout/chevron2"/>
    <dgm:cxn modelId="{BBF0BD38-961D-4D2E-BC05-0860BC7ED806}" type="presOf" srcId="{3942E60A-C566-4B1C-ADA5-D8104CDD70FB}" destId="{2EEFD3F5-CC13-457F-89F7-642147C532A5}" srcOrd="0" destOrd="1" presId="urn:microsoft.com/office/officeart/2005/8/layout/chevron2"/>
    <dgm:cxn modelId="{8C1FBD05-EEB9-4E51-A887-5B87667BD8B4}" type="presOf" srcId="{E637547C-C59D-4392-BE90-26917F9AFFA7}" destId="{D895D0BC-E709-42BA-BBDF-CE573F4A632E}" srcOrd="0" destOrd="0" presId="urn:microsoft.com/office/officeart/2005/8/layout/chevron2"/>
    <dgm:cxn modelId="{A7844EB3-52DD-4DAE-A138-6BA0F5BBB695}" srcId="{BC33C176-41CE-44C1-AF6E-3C39DF2BDA6D}" destId="{B5E06EA4-209D-45D5-8286-EA8D30103F90}" srcOrd="3" destOrd="0" parTransId="{80D6E486-19FD-4FD2-9E3A-DBF4E3726E1E}" sibTransId="{525C6DED-27E2-439E-AC28-D1BC06197B22}"/>
    <dgm:cxn modelId="{018AE341-2E36-4341-9BB3-1D4B5B841EE0}" type="presOf" srcId="{6BCDE0C8-320C-44D7-A7F2-8B8846DECA1F}" destId="{2EEFD3F5-CC13-457F-89F7-642147C532A5}" srcOrd="0" destOrd="0" presId="urn:microsoft.com/office/officeart/2005/8/layout/chevron2"/>
    <dgm:cxn modelId="{48A5F76A-313A-411F-88E1-6C13551BFD11}" srcId="{30CC3720-0D0F-4102-B34A-1C3C897A417C}" destId="{62810EE3-F019-4A90-8A8D-5B38F0F47F68}" srcOrd="0" destOrd="0" parTransId="{48C988A2-0454-433F-B5F7-C811DCFF5102}" sibTransId="{D15C635B-6750-4747-85A2-ADEDC6A2874A}"/>
    <dgm:cxn modelId="{2FCE6D39-7C7A-4152-851C-AD68CE14023C}" type="presOf" srcId="{BC33C176-41CE-44C1-AF6E-3C39DF2BDA6D}" destId="{58678D5B-CEB1-476B-A9DB-BA23AA395C98}" srcOrd="0" destOrd="0" presId="urn:microsoft.com/office/officeart/2005/8/layout/chevron2"/>
    <dgm:cxn modelId="{3354EAC9-549A-480D-A774-0E72E8E8D580}" srcId="{62810EE3-F019-4A90-8A8D-5B38F0F47F68}" destId="{6BCDE0C8-320C-44D7-A7F2-8B8846DECA1F}" srcOrd="0" destOrd="0" parTransId="{9C215B40-C4BA-4D36-83EE-D528AF0EE7F6}" sibTransId="{7ABDB282-1FEC-442F-AF33-D0DADAE91DBE}"/>
    <dgm:cxn modelId="{3466D909-4CBF-47ED-919A-C8991AF9D791}" srcId="{BC33C176-41CE-44C1-AF6E-3C39DF2BDA6D}" destId="{49F03D8F-3D22-4FBA-AC20-7CEFBFC9FAF0}" srcOrd="1" destOrd="0" parTransId="{A2C6D29C-735E-4E28-A776-8F9587835AB4}" sibTransId="{D2ABD4F6-7DAB-4CB4-9F2B-76B60025A10A}"/>
    <dgm:cxn modelId="{FCB204A1-A523-4CF5-899C-553594C2F80D}" type="presParOf" srcId="{5A389E76-BF02-4515-AC6B-416D7625C110}" destId="{4CEC97E0-C93D-448F-8D58-C8996852726C}" srcOrd="0" destOrd="0" presId="urn:microsoft.com/office/officeart/2005/8/layout/chevron2"/>
    <dgm:cxn modelId="{41DC1483-9845-4AD7-A653-4E6FA1F3B68A}" type="presParOf" srcId="{4CEC97E0-C93D-448F-8D58-C8996852726C}" destId="{B110C62E-E67A-4696-AB4E-69425E82BE24}" srcOrd="0" destOrd="0" presId="urn:microsoft.com/office/officeart/2005/8/layout/chevron2"/>
    <dgm:cxn modelId="{EFCD8392-D93E-4252-9117-68536BAA38A6}" type="presParOf" srcId="{4CEC97E0-C93D-448F-8D58-C8996852726C}" destId="{2EEFD3F5-CC13-457F-89F7-642147C532A5}" srcOrd="1" destOrd="0" presId="urn:microsoft.com/office/officeart/2005/8/layout/chevron2"/>
    <dgm:cxn modelId="{90D8B9F4-AB58-4709-B1EC-34D24B0A62BF}" type="presParOf" srcId="{5A389E76-BF02-4515-AC6B-416D7625C110}" destId="{646B560B-7AA5-468D-8EDD-84A0E903A10F}" srcOrd="1" destOrd="0" presId="urn:microsoft.com/office/officeart/2005/8/layout/chevron2"/>
    <dgm:cxn modelId="{29CD1B1C-007B-45EA-A8D2-F38DCFDA2978}" type="presParOf" srcId="{5A389E76-BF02-4515-AC6B-416D7625C110}" destId="{043C7F20-9357-4B68-8C5D-191558078BB6}" srcOrd="2" destOrd="0" presId="urn:microsoft.com/office/officeart/2005/8/layout/chevron2"/>
    <dgm:cxn modelId="{57903436-B247-49B9-B2B4-86A94F6E5402}" type="presParOf" srcId="{043C7F20-9357-4B68-8C5D-191558078BB6}" destId="{58678D5B-CEB1-476B-A9DB-BA23AA395C98}" srcOrd="0" destOrd="0" presId="urn:microsoft.com/office/officeart/2005/8/layout/chevron2"/>
    <dgm:cxn modelId="{5E48EFED-158F-41B1-836E-BAB7FBA1CA61}" type="presParOf" srcId="{043C7F20-9357-4B68-8C5D-191558078BB6}" destId="{77C0A9BE-7222-482D-B8A3-8D889D6859C0}" srcOrd="1" destOrd="0" presId="urn:microsoft.com/office/officeart/2005/8/layout/chevron2"/>
    <dgm:cxn modelId="{BC70D350-05F8-4F35-9E6D-AAFB46DDE0A4}" type="presParOf" srcId="{5A389E76-BF02-4515-AC6B-416D7625C110}" destId="{66301C11-0718-46E8-8812-EBB733AEB82E}" srcOrd="3" destOrd="0" presId="urn:microsoft.com/office/officeart/2005/8/layout/chevron2"/>
    <dgm:cxn modelId="{AE6FA3AE-DB8B-45EB-B5F9-1FBB03517706}" type="presParOf" srcId="{5A389E76-BF02-4515-AC6B-416D7625C110}" destId="{4295B0FF-D476-4AA6-B5FB-86665451A53D}" srcOrd="4" destOrd="0" presId="urn:microsoft.com/office/officeart/2005/8/layout/chevron2"/>
    <dgm:cxn modelId="{9396FD82-DFE8-4555-BB20-3EB7E74A58E7}" type="presParOf" srcId="{4295B0FF-D476-4AA6-B5FB-86665451A53D}" destId="{DE534400-AD38-4B10-8D39-C6EC39141BF4}" srcOrd="0" destOrd="0" presId="urn:microsoft.com/office/officeart/2005/8/layout/chevron2"/>
    <dgm:cxn modelId="{7D5357DF-ACB4-4A75-A881-A7188D09FDEF}" type="presParOf" srcId="{4295B0FF-D476-4AA6-B5FB-86665451A53D}" destId="{D895D0BC-E709-42BA-BBDF-CE573F4A632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FE1C82-B202-4687-88C4-DF83695A99AD}">
      <dsp:nvSpPr>
        <dsp:cNvPr id="0" name=""/>
        <dsp:cNvSpPr/>
      </dsp:nvSpPr>
      <dsp:spPr>
        <a:xfrm rot="5400000">
          <a:off x="1709246" y="523832"/>
          <a:ext cx="851146" cy="2009241"/>
        </a:xfrm>
        <a:prstGeom prst="round2SameRect">
          <a:avLst/>
        </a:prstGeom>
        <a:solidFill>
          <a:schemeClr val="accent1">
            <a:alpha val="90000"/>
            <a:tint val="55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alpha val="90000"/>
              <a:tint val="55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800" kern="1200">
              <a:latin typeface="Verdana" panose="020B0604030504040204" pitchFamily="34" charset="0"/>
              <a:ea typeface="Verdana" panose="020B0604030504040204" pitchFamily="34" charset="0"/>
            </a:rPr>
            <a:t>Pozostałe typy zezwoleń na pracę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800" kern="1200">
              <a:latin typeface="Verdana" panose="020B0604030504040204" pitchFamily="34" charset="0"/>
              <a:ea typeface="Verdana" panose="020B0604030504040204" pitchFamily="34" charset="0"/>
            </a:rPr>
            <a:t>Zezwolenia na pobyt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800" kern="1200">
              <a:latin typeface="Verdana" panose="020B0604030504040204" pitchFamily="34" charset="0"/>
              <a:ea typeface="Verdana" panose="020B0604030504040204" pitchFamily="34" charset="0"/>
            </a:rPr>
            <a:t>Zezwolenia jednolite na pobyt i pracę</a:t>
          </a:r>
        </a:p>
      </dsp:txBody>
      <dsp:txXfrm rot="-5400000">
        <a:off x="1130199" y="1144429"/>
        <a:ext cx="1967691" cy="768046"/>
      </dsp:txXfrm>
    </dsp:sp>
    <dsp:sp modelId="{768DF4A9-FB79-419B-8700-8C33C7FE1C70}">
      <dsp:nvSpPr>
        <dsp:cNvPr id="0" name=""/>
        <dsp:cNvSpPr/>
      </dsp:nvSpPr>
      <dsp:spPr>
        <a:xfrm>
          <a:off x="0" y="1088882"/>
          <a:ext cx="1130198" cy="898667"/>
        </a:xfrm>
        <a:prstGeom prst="roundRect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53975" cap="flat" cmpd="dbl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latin typeface="Verdana" panose="020B0604030504040204" pitchFamily="34" charset="0"/>
              <a:ea typeface="Verdana" panose="020B0604030504040204" pitchFamily="34" charset="0"/>
            </a:rPr>
            <a:t>Urząd Wojewódzki</a:t>
          </a:r>
        </a:p>
      </dsp:txBody>
      <dsp:txXfrm>
        <a:off x="43869" y="1132751"/>
        <a:ext cx="1042460" cy="810929"/>
      </dsp:txXfrm>
    </dsp:sp>
    <dsp:sp modelId="{EEE2EEC5-B79D-44BC-ADFA-26D17654DE56}">
      <dsp:nvSpPr>
        <dsp:cNvPr id="0" name=""/>
        <dsp:cNvSpPr/>
      </dsp:nvSpPr>
      <dsp:spPr>
        <a:xfrm rot="5400000">
          <a:off x="1585716" y="-510320"/>
          <a:ext cx="1043403" cy="2064043"/>
        </a:xfrm>
        <a:prstGeom prst="round2SameRect">
          <a:avLst/>
        </a:prstGeom>
        <a:solidFill>
          <a:schemeClr val="accent1">
            <a:alpha val="90000"/>
            <a:tint val="55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alpha val="90000"/>
              <a:tint val="55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800" kern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Oświadczenia o powierzeniu wykonywania pracy cudzoziemcowi</a:t>
          </a:r>
          <a:endParaRPr lang="pl-PL" sz="700" kern="1200">
            <a:latin typeface="Verdana" panose="020B0604030504040204" pitchFamily="34" charset="0"/>
            <a:ea typeface="Verdana" panose="020B0604030504040204" pitchFamily="34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pl-PL" sz="800" kern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Uzyskiwanie informacji Starosty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800" kern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Zezwolenia na pracę sezonową- typ </a:t>
          </a:r>
          <a:r>
            <a:rPr lang="pl-PL" sz="700" kern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</a:rPr>
            <a:t>S</a:t>
          </a:r>
        </a:p>
      </dsp:txBody>
      <dsp:txXfrm rot="-5400000">
        <a:off x="1075397" y="50934"/>
        <a:ext cx="2013108" cy="941533"/>
      </dsp:txXfrm>
    </dsp:sp>
    <dsp:sp modelId="{3256D1DE-AC28-44FF-A1F7-86D49CFB4612}">
      <dsp:nvSpPr>
        <dsp:cNvPr id="0" name=""/>
        <dsp:cNvSpPr/>
      </dsp:nvSpPr>
      <dsp:spPr>
        <a:xfrm>
          <a:off x="0" y="76199"/>
          <a:ext cx="1075012" cy="898667"/>
        </a:xfrm>
        <a:prstGeom prst="roundRect">
          <a:avLst/>
        </a:prstGeom>
        <a:solidFill>
          <a:schemeClr val="accent1">
            <a:shade val="50000"/>
            <a:hueOff val="347126"/>
            <a:satOff val="-26901"/>
            <a:lumOff val="46638"/>
            <a:alphaOff val="0"/>
          </a:schemeClr>
        </a:solidFill>
        <a:ln w="53975" cap="flat" cmpd="dbl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latin typeface="Verdana" panose="020B0604030504040204" pitchFamily="34" charset="0"/>
              <a:ea typeface="Verdana" panose="020B0604030504040204" pitchFamily="34" charset="0"/>
            </a:rPr>
            <a:t>Urząd Pracy</a:t>
          </a:r>
        </a:p>
      </dsp:txBody>
      <dsp:txXfrm>
        <a:off x="43869" y="120068"/>
        <a:ext cx="987274" cy="8109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10C62E-E67A-4696-AB4E-69425E82BE24}">
      <dsp:nvSpPr>
        <dsp:cNvPr id="0" name=""/>
        <dsp:cNvSpPr/>
      </dsp:nvSpPr>
      <dsp:spPr>
        <a:xfrm rot="5400000">
          <a:off x="-233048" y="235334"/>
          <a:ext cx="1553658" cy="1087560"/>
        </a:xfrm>
        <a:prstGeom prst="chevron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>
              <a:latin typeface="Verdana" panose="020B0604030504040204" pitchFamily="34" charset="0"/>
              <a:ea typeface="Verdana" panose="020B0604030504040204" pitchFamily="34" charset="0"/>
            </a:rPr>
            <a:t>Profil zaufany</a:t>
          </a:r>
        </a:p>
      </dsp:txBody>
      <dsp:txXfrm rot="-5400000">
        <a:off x="1" y="546065"/>
        <a:ext cx="1087560" cy="466098"/>
      </dsp:txXfrm>
    </dsp:sp>
    <dsp:sp modelId="{2EEFD3F5-CC13-457F-89F7-642147C532A5}">
      <dsp:nvSpPr>
        <dsp:cNvPr id="0" name=""/>
        <dsp:cNvSpPr/>
      </dsp:nvSpPr>
      <dsp:spPr>
        <a:xfrm rot="5400000">
          <a:off x="1520169" y="-430322"/>
          <a:ext cx="1009878" cy="18750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zakładamy na stronie pz.gov.pl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potwierdzamy profil w wybranym punkcie np. ZUS</a:t>
          </a:r>
        </a:p>
      </dsp:txBody>
      <dsp:txXfrm rot="-5400000">
        <a:off x="1087561" y="51584"/>
        <a:ext cx="1825797" cy="911282"/>
      </dsp:txXfrm>
    </dsp:sp>
    <dsp:sp modelId="{58678D5B-CEB1-476B-A9DB-BA23AA395C98}">
      <dsp:nvSpPr>
        <dsp:cNvPr id="0" name=""/>
        <dsp:cNvSpPr/>
      </dsp:nvSpPr>
      <dsp:spPr>
        <a:xfrm rot="5400000">
          <a:off x="-233048" y="1554894"/>
          <a:ext cx="1553658" cy="1087560"/>
        </a:xfrm>
        <a:prstGeom prst="chevron">
          <a:avLst/>
        </a:prstGeom>
        <a:solidFill>
          <a:schemeClr val="accent1">
            <a:shade val="50000"/>
            <a:hueOff val="231417"/>
            <a:satOff val="-17934"/>
            <a:lumOff val="31092"/>
            <a:alphaOff val="0"/>
          </a:schemeClr>
        </a:solidFill>
        <a:ln w="19050" cap="flat" cmpd="sng" algn="ctr">
          <a:solidFill>
            <a:schemeClr val="accent1">
              <a:shade val="50000"/>
              <a:hueOff val="231417"/>
              <a:satOff val="-17934"/>
              <a:lumOff val="310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>
              <a:latin typeface="Verdana" panose="020B0604030504040204" pitchFamily="34" charset="0"/>
              <a:ea typeface="Verdana" panose="020B0604030504040204" pitchFamily="34" charset="0"/>
            </a:rPr>
            <a:t>Rejestracja konta</a:t>
          </a:r>
        </a:p>
      </dsp:txBody>
      <dsp:txXfrm rot="-5400000">
        <a:off x="1" y="1865625"/>
        <a:ext cx="1087560" cy="466098"/>
      </dsp:txXfrm>
    </dsp:sp>
    <dsp:sp modelId="{77C0A9BE-7222-482D-B8A3-8D889D6859C0}">
      <dsp:nvSpPr>
        <dsp:cNvPr id="0" name=""/>
        <dsp:cNvSpPr/>
      </dsp:nvSpPr>
      <dsp:spPr>
        <a:xfrm rot="5400000">
          <a:off x="1520169" y="889237"/>
          <a:ext cx="1009878" cy="18750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50000"/>
              <a:hueOff val="231417"/>
              <a:satOff val="-17934"/>
              <a:lumOff val="310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zakładamy konto na stronie praca.gov.pl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rejestrujemy organizację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dodajemy i weryfikujemy reprezentanta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pl-PL" sz="900" kern="1200">
            <a:latin typeface="Verdana" panose="020B0604030504040204" pitchFamily="34" charset="0"/>
            <a:ea typeface="Verdana" panose="020B0604030504040204" pitchFamily="34" charset="0"/>
          </a:endParaRPr>
        </a:p>
      </dsp:txBody>
      <dsp:txXfrm rot="-5400000">
        <a:off x="1087561" y="1371143"/>
        <a:ext cx="1825797" cy="911282"/>
      </dsp:txXfrm>
    </dsp:sp>
    <dsp:sp modelId="{DE534400-AD38-4B10-8D39-C6EC39141BF4}">
      <dsp:nvSpPr>
        <dsp:cNvPr id="0" name=""/>
        <dsp:cNvSpPr/>
      </dsp:nvSpPr>
      <dsp:spPr>
        <a:xfrm rot="5400000">
          <a:off x="-233048" y="2874454"/>
          <a:ext cx="1553658" cy="1087560"/>
        </a:xfrm>
        <a:prstGeom prst="chevron">
          <a:avLst/>
        </a:prstGeom>
        <a:solidFill>
          <a:schemeClr val="accent1">
            <a:shade val="50000"/>
            <a:hueOff val="231417"/>
            <a:satOff val="-17934"/>
            <a:lumOff val="31092"/>
            <a:alphaOff val="0"/>
          </a:schemeClr>
        </a:solidFill>
        <a:ln w="19050" cap="flat" cmpd="sng" algn="ctr">
          <a:solidFill>
            <a:schemeClr val="accent1">
              <a:shade val="50000"/>
              <a:hueOff val="231417"/>
              <a:satOff val="-17934"/>
              <a:lumOff val="310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500" kern="1200">
              <a:latin typeface="Verdana" panose="020B0604030504040204" pitchFamily="34" charset="0"/>
              <a:ea typeface="Verdana" panose="020B0604030504040204" pitchFamily="34" charset="0"/>
            </a:rPr>
            <a:t>Składanie wsniosków</a:t>
          </a:r>
        </a:p>
      </dsp:txBody>
      <dsp:txXfrm rot="-5400000">
        <a:off x="1" y="3185185"/>
        <a:ext cx="1087560" cy="466098"/>
      </dsp:txXfrm>
    </dsp:sp>
    <dsp:sp modelId="{D895D0BC-E709-42BA-BBDF-CE573F4A632E}">
      <dsp:nvSpPr>
        <dsp:cNvPr id="0" name=""/>
        <dsp:cNvSpPr/>
      </dsp:nvSpPr>
      <dsp:spPr>
        <a:xfrm rot="5400000">
          <a:off x="1520169" y="2208797"/>
          <a:ext cx="1009878" cy="18750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50000"/>
              <a:hueOff val="231417"/>
              <a:satOff val="-17934"/>
              <a:lumOff val="310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900" kern="1200">
              <a:latin typeface="Verdana" panose="020B0604030504040204" pitchFamily="34" charset="0"/>
              <a:ea typeface="Verdana" panose="020B0604030504040204" pitchFamily="34" charset="0"/>
            </a:rPr>
            <a:t>możliwe po zalogowaniu na stronie praca.gov.pl</a:t>
          </a:r>
        </a:p>
      </dsp:txBody>
      <dsp:txXfrm rot="-5400000">
        <a:off x="1087561" y="2690703"/>
        <a:ext cx="1825797" cy="9112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F03664292974D279720AC348C1B5F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D8492CA-AC2B-4C66-98D5-A5BBFE148272}"/>
      </w:docPartPr>
      <w:docPartBody>
        <w:p w:rsidR="00D12C3B" w:rsidRDefault="002A5461">
          <w:pPr>
            <w:pStyle w:val="BF03664292974D279720AC348C1B5F65"/>
          </w:pPr>
          <w:r w:rsidRPr="007B03D6">
            <w:rPr>
              <w:lang w:bidi="pl-PL"/>
            </w:rPr>
            <w:t>Nazwa firmy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461"/>
    <w:rsid w:val="00111ED5"/>
    <w:rsid w:val="002A5461"/>
    <w:rsid w:val="004A6911"/>
    <w:rsid w:val="00515AE7"/>
    <w:rsid w:val="00B01B44"/>
    <w:rsid w:val="00C45B46"/>
    <w:rsid w:val="00C74EFC"/>
    <w:rsid w:val="00CB2DE3"/>
    <w:rsid w:val="00CF4C16"/>
    <w:rsid w:val="00D12C3B"/>
    <w:rsid w:val="00EB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33AB333468D43B18CFDD19C0F0906E8">
    <w:name w:val="533AB333468D43B18CFDD19C0F0906E8"/>
  </w:style>
  <w:style w:type="paragraph" w:styleId="Tekstblokowy">
    <w:name w:val="Block Text"/>
    <w:basedOn w:val="Normalny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3A925BAC3DE94421882004BCCE655E5C">
    <w:name w:val="3A925BAC3DE94421882004BCCE655E5C"/>
  </w:style>
  <w:style w:type="paragraph" w:customStyle="1" w:styleId="BF03664292974D279720AC348C1B5F65">
    <w:name w:val="BF03664292974D279720AC348C1B5F65"/>
  </w:style>
  <w:style w:type="paragraph" w:customStyle="1" w:styleId="34C81498C8E5452FAAEBCE636104E08A">
    <w:name w:val="34C81498C8E5452FAAEBCE636104E08A"/>
  </w:style>
  <w:style w:type="paragraph" w:customStyle="1" w:styleId="4AF48B326F0747ABBFA8C7C66E036B19">
    <w:name w:val="4AF48B326F0747ABBFA8C7C66E036B19"/>
  </w:style>
  <w:style w:type="paragraph" w:customStyle="1" w:styleId="E28CB004566A4B0986DD87135759F259">
    <w:name w:val="E28CB004566A4B0986DD87135759F259"/>
  </w:style>
  <w:style w:type="paragraph" w:customStyle="1" w:styleId="6B670833EC6D42DFB7E85D92F1E9AE3D">
    <w:name w:val="6B670833EC6D42DFB7E85D92F1E9AE3D"/>
  </w:style>
  <w:style w:type="paragraph" w:customStyle="1" w:styleId="7C05D8A29C444BE2A3081EE51AA894F6">
    <w:name w:val="7C05D8A29C444BE2A3081EE51AA894F6"/>
  </w:style>
  <w:style w:type="paragraph" w:customStyle="1" w:styleId="A01E933BFB6A45D6A3400E41A4C9BADA">
    <w:name w:val="A01E933BFB6A45D6A3400E41A4C9BADA"/>
  </w:style>
  <w:style w:type="paragraph" w:customStyle="1" w:styleId="E0F3DC6E4CCC454C99F14BF3E7BD5D54">
    <w:name w:val="E0F3DC6E4CCC454C99F14BF3E7BD5D54"/>
  </w:style>
  <w:style w:type="paragraph" w:customStyle="1" w:styleId="7CAC4439CC33410DAB7EAE64E49EF4D3">
    <w:name w:val="7CAC4439CC33410DAB7EAE64E49EF4D3"/>
  </w:style>
  <w:style w:type="paragraph" w:styleId="Cytat">
    <w:name w:val="Quote"/>
    <w:basedOn w:val="Normalny"/>
    <w:link w:val="CytatZnak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CytatZnak">
    <w:name w:val="Cytat Znak"/>
    <w:basedOn w:val="Domylnaczcionkaakapitu"/>
    <w:link w:val="Cytat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val="en-US" w:eastAsia="ja-JP"/>
      <w14:ligatures w14:val="standard"/>
    </w:rPr>
  </w:style>
  <w:style w:type="paragraph" w:customStyle="1" w:styleId="C44261014AF64D1CAFFE9DAB13006947">
    <w:name w:val="C44261014AF64D1CAFFE9DAB13006947"/>
  </w:style>
  <w:style w:type="paragraph" w:customStyle="1" w:styleId="C291C766B97A487DA793BD30010FB9F4">
    <w:name w:val="C291C766B97A487DA793BD30010FB9F4"/>
  </w:style>
  <w:style w:type="paragraph" w:customStyle="1" w:styleId="22D9E5E8E4CD4B31A6D53CE0138F4BFA">
    <w:name w:val="22D9E5E8E4CD4B31A6D53CE0138F4BFA"/>
  </w:style>
  <w:style w:type="paragraph" w:customStyle="1" w:styleId="A857430C1A264A428D76F6F6411B2E3A">
    <w:name w:val="A857430C1A264A428D76F6F6411B2E3A"/>
  </w:style>
  <w:style w:type="paragraph" w:customStyle="1" w:styleId="6ABCC3BA3A1C40B1A7A921A7E37D1C6F">
    <w:name w:val="6ABCC3BA3A1C40B1A7A921A7E37D1C6F"/>
  </w:style>
  <w:style w:type="paragraph" w:customStyle="1" w:styleId="5259482906B54A1B9B1EF4720C4AB9EB">
    <w:name w:val="5259482906B54A1B9B1EF4720C4AB9EB"/>
  </w:style>
  <w:style w:type="paragraph" w:customStyle="1" w:styleId="F13709D267A94819AF64A610B0AB4F5F">
    <w:name w:val="F13709D267A94819AF64A610B0AB4F5F"/>
  </w:style>
  <w:style w:type="paragraph" w:customStyle="1" w:styleId="DC2BC83B4ACC4D2BBBBDFD4599DA5A34">
    <w:name w:val="DC2BC83B4ACC4D2BBBBDFD4599DA5A34"/>
  </w:style>
  <w:style w:type="paragraph" w:styleId="Listapunktowana">
    <w:name w:val="List Bullet"/>
    <w:basedOn w:val="Normalny"/>
    <w:uiPriority w:val="10"/>
    <w:unhideWhenUsed/>
    <w:qFormat/>
    <w:rsid w:val="00D12C3B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16E443B4BDD7474C9ABF36404397DA0D">
    <w:name w:val="16E443B4BDD7474C9ABF36404397DA0D"/>
  </w:style>
  <w:style w:type="paragraph" w:customStyle="1" w:styleId="A07EC2D96B1A446AA24A7D0D51D120FC">
    <w:name w:val="A07EC2D96B1A446AA24A7D0D51D120FC"/>
  </w:style>
  <w:style w:type="paragraph" w:customStyle="1" w:styleId="90298A8C57CD4D4AAF243852A97965F0">
    <w:name w:val="90298A8C57CD4D4AAF243852A97965F0"/>
  </w:style>
  <w:style w:type="paragraph" w:customStyle="1" w:styleId="5A087ECA5F5946398EA985FE9883E4D5">
    <w:name w:val="5A087ECA5F5946398EA985FE9883E4D5"/>
  </w:style>
  <w:style w:type="paragraph" w:customStyle="1" w:styleId="E776A89BB82D44E48D9BA1C1BE4B4134">
    <w:name w:val="E776A89BB82D44E48D9BA1C1BE4B4134"/>
  </w:style>
  <w:style w:type="paragraph" w:customStyle="1" w:styleId="775B7A9923F04DA9998DE1511E76887C">
    <w:name w:val="775B7A9923F04DA9998DE1511E76887C"/>
  </w:style>
  <w:style w:type="paragraph" w:customStyle="1" w:styleId="AC602211C1CE45F886103A5F90ED5E90">
    <w:name w:val="AC602211C1CE45F886103A5F90ED5E90"/>
    <w:rsid w:val="00D12C3B"/>
  </w:style>
  <w:style w:type="paragraph" w:customStyle="1" w:styleId="1987C160C3B2492EAB672202ED5153F5">
    <w:name w:val="1987C160C3B2492EAB672202ED5153F5"/>
    <w:rsid w:val="00D12C3B"/>
  </w:style>
  <w:style w:type="paragraph" w:customStyle="1" w:styleId="4BC4E6A83E2348CC8366F8E4A435381A">
    <w:name w:val="4BC4E6A83E2348CC8366F8E4A435381A"/>
    <w:rsid w:val="00D12C3B"/>
  </w:style>
  <w:style w:type="paragraph" w:customStyle="1" w:styleId="E4C5ADB008664E95AAFA9BAD40CB9726">
    <w:name w:val="E4C5ADB008664E95AAFA9BAD40CB9726"/>
    <w:rsid w:val="00D12C3B"/>
  </w:style>
  <w:style w:type="paragraph" w:customStyle="1" w:styleId="3576663BA4FB4E35A4B6092C7C95E5B2">
    <w:name w:val="3576663BA4FB4E35A4B6092C7C95E5B2"/>
    <w:rsid w:val="00D12C3B"/>
  </w:style>
  <w:style w:type="paragraph" w:customStyle="1" w:styleId="38326160AE2446CF865A26763AA9C801">
    <w:name w:val="38326160AE2446CF865A26763AA9C801"/>
    <w:rsid w:val="00D12C3B"/>
  </w:style>
  <w:style w:type="paragraph" w:customStyle="1" w:styleId="688DC7B0F78048F39EE43672A1AC07AC">
    <w:name w:val="688DC7B0F78048F39EE43672A1AC07AC"/>
    <w:rsid w:val="00D12C3B"/>
  </w:style>
  <w:style w:type="paragraph" w:customStyle="1" w:styleId="185C5D14D9EF41499B5F713D990AFC5B">
    <w:name w:val="185C5D14D9EF41499B5F713D990AFC5B"/>
    <w:rsid w:val="00D12C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Podstawa">
  <a:themeElements>
    <a:clrScheme name="Zielony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Podstawa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dstawa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EE3AA21F-D8F8-4ECD-9538-49E9C9EA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Trzyszpaltowa broszura (niebieski).dotx</Template>
  <TotalTime>0</TotalTime>
  <Pages>2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2022-11-08T08:25:00Z</dcterms:created>
  <dcterms:modified xsi:type="dcterms:W3CDTF">2022-11-08T08:25:00Z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